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09A04">
      <w:pPr>
        <w:jc w:val="center"/>
        <w:rPr>
          <w:rFonts w:hint="eastAsia" w:ascii="宋体" w:hAnsi="宋体"/>
          <w:sz w:val="52"/>
          <w:szCs w:val="52"/>
        </w:rPr>
      </w:pPr>
    </w:p>
    <w:p w14:paraId="0631648C">
      <w:pPr>
        <w:jc w:val="center"/>
        <w:rPr>
          <w:rFonts w:hint="eastAsia" w:ascii="宋体" w:hAnsi="宋体"/>
          <w:sz w:val="52"/>
          <w:szCs w:val="52"/>
        </w:rPr>
      </w:pPr>
    </w:p>
    <w:p w14:paraId="2FEB0136">
      <w:pPr>
        <w:jc w:val="center"/>
        <w:rPr>
          <w:rFonts w:hint="eastAsia" w:ascii="宋体" w:hAnsi="宋体"/>
          <w:sz w:val="52"/>
          <w:szCs w:val="52"/>
        </w:rPr>
      </w:pPr>
    </w:p>
    <w:p w14:paraId="659A50DA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研究生教育改革项目网络系统填报</w:t>
      </w:r>
    </w:p>
    <w:p w14:paraId="6C1CAC09">
      <w:pPr>
        <w:jc w:val="center"/>
        <w:rPr>
          <w:rFonts w:hint="eastAsia" w:ascii="宋体" w:hAnsi="宋体"/>
          <w:b/>
          <w:sz w:val="44"/>
          <w:szCs w:val="44"/>
        </w:rPr>
      </w:pPr>
    </w:p>
    <w:p w14:paraId="2300C43E">
      <w:pPr>
        <w:jc w:val="center"/>
        <w:rPr>
          <w:rFonts w:hint="eastAsia" w:ascii="宋体" w:hAnsi="宋体"/>
          <w:b/>
          <w:sz w:val="44"/>
          <w:szCs w:val="44"/>
        </w:rPr>
      </w:pPr>
    </w:p>
    <w:p w14:paraId="6F753272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操作手册</w:t>
      </w:r>
    </w:p>
    <w:p w14:paraId="7E1D3AE4">
      <w:pPr>
        <w:jc w:val="center"/>
        <w:rPr>
          <w:rFonts w:hint="eastAsia" w:ascii="宋体" w:hAnsi="宋体"/>
          <w:b/>
          <w:color w:val="17365D"/>
          <w:sz w:val="52"/>
          <w:szCs w:val="52"/>
        </w:rPr>
      </w:pPr>
    </w:p>
    <w:p w14:paraId="42694A38">
      <w:pPr>
        <w:jc w:val="center"/>
        <w:rPr>
          <w:rFonts w:hint="eastAsia" w:ascii="宋体" w:hAnsi="宋体"/>
          <w:sz w:val="52"/>
          <w:szCs w:val="52"/>
        </w:rPr>
      </w:pPr>
    </w:p>
    <w:p w14:paraId="5C5116E4">
      <w:pPr>
        <w:jc w:val="center"/>
        <w:rPr>
          <w:rFonts w:hint="eastAsia" w:ascii="宋体" w:hAnsi="宋体"/>
          <w:sz w:val="52"/>
          <w:szCs w:val="52"/>
        </w:rPr>
      </w:pPr>
    </w:p>
    <w:p w14:paraId="2DE80CC9">
      <w:pPr>
        <w:jc w:val="center"/>
        <w:rPr>
          <w:rFonts w:hint="eastAsia" w:ascii="宋体" w:hAnsi="宋体"/>
          <w:sz w:val="52"/>
          <w:szCs w:val="52"/>
        </w:rPr>
      </w:pPr>
    </w:p>
    <w:p w14:paraId="3A3F3A56">
      <w:pPr>
        <w:jc w:val="center"/>
        <w:rPr>
          <w:rFonts w:hint="eastAsia" w:ascii="宋体" w:hAnsi="宋体"/>
          <w:sz w:val="52"/>
          <w:szCs w:val="52"/>
        </w:rPr>
      </w:pPr>
    </w:p>
    <w:p w14:paraId="26ADBB60">
      <w:pPr>
        <w:pStyle w:val="84"/>
        <w:jc w:val="center"/>
        <w:rPr>
          <w:color w:val="auto"/>
        </w:rPr>
      </w:pPr>
      <w:r>
        <w:rPr>
          <w:rFonts w:hint="eastAsia"/>
          <w:color w:val="auto"/>
          <w:lang w:val="zh-CN"/>
        </w:rPr>
        <w:t>目   录</w:t>
      </w:r>
    </w:p>
    <w:p w14:paraId="71FA2C50">
      <w:pPr>
        <w:pStyle w:val="28"/>
        <w:tabs>
          <w:tab w:val="left" w:pos="840"/>
          <w:tab w:val="right" w:leader="dot" w:pos="9911"/>
        </w:tabs>
        <w:rPr>
          <w:rFonts w:hint="eastAsia" w:ascii="等线" w:hAnsi="等线" w:eastAsia="等线"/>
          <w:bCs w:val="0"/>
          <w:caps w:val="0"/>
          <w:sz w:val="21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r>
        <w:fldChar w:fldCharType="begin"/>
      </w:r>
      <w:r>
        <w:instrText xml:space="preserve"> HYPERLINK \l "_Toc48577911" </w:instrText>
      </w:r>
      <w:r>
        <w:fldChar w:fldCharType="separate"/>
      </w:r>
      <w:r>
        <w:rPr>
          <w:rStyle w:val="42"/>
        </w:rPr>
        <w:t>1</w:t>
      </w:r>
      <w:r>
        <w:rPr>
          <w:rFonts w:ascii="等线" w:hAnsi="等线" w:eastAsia="等线"/>
          <w:bCs w:val="0"/>
          <w:caps w:val="0"/>
          <w:sz w:val="21"/>
          <w:szCs w:val="22"/>
        </w:rPr>
        <w:tab/>
      </w:r>
      <w:r>
        <w:rPr>
          <w:rFonts w:hint="eastAsia" w:ascii="等线" w:hAnsi="等线" w:eastAsia="等线"/>
          <w:b/>
          <w:caps w:val="0"/>
          <w:sz w:val="21"/>
          <w:szCs w:val="22"/>
        </w:rPr>
        <w:t>推荐浏览器</w:t>
      </w:r>
      <w:r>
        <w:tab/>
      </w:r>
      <w:r>
        <w:fldChar w:fldCharType="begin"/>
      </w:r>
      <w:r>
        <w:instrText xml:space="preserve"> PAGEREF _Toc48577911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582DC1F">
      <w:pPr>
        <w:pStyle w:val="28"/>
        <w:tabs>
          <w:tab w:val="left" w:pos="840"/>
          <w:tab w:val="right" w:leader="dot" w:pos="9911"/>
        </w:tabs>
        <w:rPr>
          <w:rFonts w:hint="eastAsia" w:ascii="等线" w:hAnsi="等线" w:eastAsia="等线"/>
          <w:bCs w:val="0"/>
          <w:caps w:val="0"/>
          <w:sz w:val="21"/>
          <w:szCs w:val="22"/>
        </w:rPr>
      </w:pPr>
      <w:r>
        <w:fldChar w:fldCharType="end"/>
      </w:r>
      <w:bookmarkStart w:id="0" w:name="_Toc21901"/>
      <w:bookmarkStart w:id="1" w:name="_Toc54867346"/>
      <w:bookmarkStart w:id="2" w:name="_Toc519157118"/>
      <w:bookmarkStart w:id="3" w:name="_Toc438282937"/>
      <w:bookmarkStart w:id="4" w:name="_Toc438278343"/>
      <w:bookmarkStart w:id="5" w:name="_Toc438282707"/>
      <w:bookmarkStart w:id="6" w:name="_Toc438282459"/>
      <w:bookmarkStart w:id="7" w:name="_Toc48577911"/>
      <w:bookmarkStart w:id="8" w:name="_Toc519156917"/>
      <w:bookmarkStart w:id="9" w:name="_Toc471631302"/>
      <w:r>
        <w:rPr>
          <w:rStyle w:val="42"/>
        </w:rPr>
        <w:fldChar w:fldCharType="begin"/>
      </w:r>
      <w:r>
        <w:rPr>
          <w:rStyle w:val="42"/>
        </w:rPr>
        <w:instrText xml:space="preserve"> </w:instrText>
      </w:r>
      <w:r>
        <w:instrText xml:space="preserve">HYPERLINK \l "_Toc48577911"</w:instrText>
      </w:r>
      <w:r>
        <w:rPr>
          <w:rStyle w:val="42"/>
        </w:rPr>
        <w:instrText xml:space="preserve"> </w:instrText>
      </w:r>
      <w:r>
        <w:rPr>
          <w:rStyle w:val="42"/>
        </w:rPr>
        <w:fldChar w:fldCharType="separate"/>
      </w:r>
      <w:r>
        <w:rPr>
          <w:rStyle w:val="39"/>
          <w:rFonts w:hint="eastAsia"/>
          <w:bCs w:val="0"/>
        </w:rPr>
        <w:t>2</w:t>
      </w:r>
      <w:r>
        <w:rPr>
          <w:rFonts w:ascii="等线" w:hAnsi="等线" w:eastAsia="等线"/>
          <w:bCs w:val="0"/>
          <w:caps w:val="0"/>
          <w:sz w:val="21"/>
          <w:szCs w:val="22"/>
        </w:rPr>
        <w:tab/>
      </w:r>
      <w:r>
        <w:rPr>
          <w:rFonts w:hint="eastAsia" w:ascii="等线" w:hAnsi="等线" w:eastAsia="等线"/>
          <w:b/>
          <w:caps w:val="0"/>
          <w:sz w:val="21"/>
          <w:szCs w:val="22"/>
        </w:rPr>
        <w:t>进入应用</w:t>
      </w:r>
      <w:r>
        <w:tab/>
      </w:r>
      <w:r>
        <w:rPr>
          <w:rFonts w:hint="eastAsia"/>
        </w:rPr>
        <w:t>4</w:t>
      </w:r>
      <w:r>
        <w:rPr>
          <w:rStyle w:val="42"/>
        </w:rPr>
        <w:fldChar w:fldCharType="end"/>
      </w:r>
    </w:p>
    <w:p w14:paraId="284349D6">
      <w:pPr>
        <w:rPr>
          <w:sz w:val="30"/>
          <w:szCs w:val="30"/>
        </w:rPr>
      </w:pPr>
    </w:p>
    <w:p w14:paraId="38744F8A">
      <w:pPr>
        <w:rPr>
          <w:sz w:val="30"/>
          <w:szCs w:val="30"/>
        </w:rPr>
      </w:pPr>
    </w:p>
    <w:p w14:paraId="611C2ED5">
      <w:pPr>
        <w:rPr>
          <w:sz w:val="30"/>
          <w:szCs w:val="30"/>
        </w:rPr>
      </w:pPr>
    </w:p>
    <w:p w14:paraId="113D8915">
      <w:pPr>
        <w:rPr>
          <w:sz w:val="30"/>
          <w:szCs w:val="30"/>
        </w:rPr>
      </w:pPr>
    </w:p>
    <w:p w14:paraId="00C0AD18">
      <w:pPr>
        <w:rPr>
          <w:sz w:val="30"/>
          <w:szCs w:val="30"/>
        </w:rPr>
      </w:pPr>
    </w:p>
    <w:p w14:paraId="7ABD299D">
      <w:pPr>
        <w:rPr>
          <w:sz w:val="30"/>
          <w:szCs w:val="30"/>
        </w:rPr>
      </w:pPr>
    </w:p>
    <w:p w14:paraId="45F25935">
      <w:pPr>
        <w:rPr>
          <w:sz w:val="30"/>
          <w:szCs w:val="30"/>
        </w:rPr>
      </w:pPr>
    </w:p>
    <w:p w14:paraId="7D551E4B">
      <w:pPr>
        <w:rPr>
          <w:sz w:val="30"/>
          <w:szCs w:val="30"/>
        </w:rPr>
      </w:pPr>
    </w:p>
    <w:p w14:paraId="45780D7F">
      <w:pPr>
        <w:rPr>
          <w:sz w:val="30"/>
          <w:szCs w:val="30"/>
        </w:rPr>
      </w:pPr>
    </w:p>
    <w:p w14:paraId="29AA8A7E">
      <w:pPr>
        <w:rPr>
          <w:sz w:val="30"/>
          <w:szCs w:val="30"/>
        </w:rPr>
      </w:pPr>
    </w:p>
    <w:p w14:paraId="0E8FD6F2">
      <w:pPr>
        <w:pStyle w:val="2"/>
      </w:pPr>
      <w:r>
        <w:rPr>
          <w:rFonts w:hint="eastAsia"/>
        </w:rPr>
        <w:t>推荐浏览器</w:t>
      </w:r>
      <w:bookmarkEnd w:id="0"/>
      <w:bookmarkEnd w:id="1"/>
    </w:p>
    <w:p w14:paraId="3F35CD38">
      <w:pPr>
        <w:ind w:firstLine="240" w:firstLineChars="1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318770</wp:posOffset>
            </wp:positionV>
            <wp:extent cx="5953125" cy="2640330"/>
            <wp:effectExtent l="0" t="0" r="9525" b="7620"/>
            <wp:wrapTopAndBottom/>
            <wp:docPr id="1" name="图片 1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W\AppData\Local\Temp\WeChat Files\c33849b86a83345c0179c0cab9dfd2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系统</w:t>
      </w:r>
      <w:r>
        <w:t>支持</w:t>
      </w:r>
      <w:r>
        <w:rPr>
          <w:rFonts w:hint="eastAsia"/>
        </w:rPr>
        <w:t>的</w:t>
      </w:r>
      <w:r>
        <w:t>操作系统和浏览器列表</w:t>
      </w:r>
      <w:r>
        <w:rPr>
          <w:rFonts w:hint="eastAsia"/>
        </w:rPr>
        <w:t>，如下图：</w:t>
      </w:r>
    </w:p>
    <w:p w14:paraId="0E0EA5E1">
      <w:pPr>
        <w:ind w:firstLine="240" w:firstLineChars="100"/>
      </w:pPr>
      <w:r>
        <w:rPr>
          <w:rFonts w:hint="eastAsia"/>
        </w:rPr>
        <w:t>推荐使用</w:t>
      </w:r>
      <w:r>
        <w:rPr>
          <w:rFonts w:hint="eastAsia"/>
          <w:b/>
          <w:bCs/>
        </w:rPr>
        <w:t>Chrome浏览器</w:t>
      </w:r>
      <w:r>
        <w:rPr>
          <w:rFonts w:hint="eastAsia"/>
        </w:rPr>
        <w:t>或者</w:t>
      </w:r>
      <w:r>
        <w:rPr>
          <w:rFonts w:hint="eastAsia"/>
          <w:b/>
          <w:bCs/>
        </w:rPr>
        <w:t>360极速浏览器</w:t>
      </w:r>
      <w:r>
        <w:rPr>
          <w:rFonts w:hint="eastAsia"/>
        </w:rPr>
        <w:t>，能很好地满足新型网站对浏览器的要求。</w:t>
      </w:r>
    </w:p>
    <w:p w14:paraId="62FE559E">
      <w:pPr>
        <w:pStyle w:val="2"/>
        <w:rPr>
          <w:szCs w:val="30"/>
        </w:rPr>
      </w:pPr>
      <w:bookmarkStart w:id="10" w:name="_Toc10981"/>
      <w:bookmarkStart w:id="11" w:name="_Toc54867347"/>
      <w:r>
        <w:rPr>
          <w:rFonts w:hint="eastAsia"/>
          <w:szCs w:val="30"/>
        </w:rPr>
        <w:t>进入应用</w:t>
      </w:r>
      <w:bookmarkEnd w:id="10"/>
      <w:bookmarkEnd w:id="11"/>
    </w:p>
    <w:p w14:paraId="52278708">
      <w:pPr>
        <w:numPr>
          <w:ilvl w:val="0"/>
          <w:numId w:val="2"/>
        </w:numPr>
        <w:outlineLvl w:val="1"/>
      </w:pPr>
      <w:r>
        <w:rPr>
          <w:rFonts w:hint="eastAsia"/>
        </w:rPr>
        <w:t>输入西北农林科技大学门户或进入网站</w:t>
      </w:r>
    </w:p>
    <w:p w14:paraId="517428AE">
      <w:pPr>
        <w:outlineLvl w:val="1"/>
      </w:pPr>
      <w:r>
        <w:rPr>
          <w:rFonts w:hint="eastAsia"/>
        </w:rPr>
        <w:t>（https://newehall.nwafu.edu.cn/ywtb-portal/Lite/index.html?browser=no#/work_bench/Lite_workbench），进入如下页面：</w:t>
      </w:r>
    </w:p>
    <w:p w14:paraId="70496ED4">
      <w:pPr>
        <w:numPr>
          <w:ilvl w:val="0"/>
          <w:numId w:val="2"/>
        </w:numPr>
        <w:jc w:val="left"/>
      </w:pPr>
      <w:r>
        <w:rPr>
          <w:rFonts w:hint="eastAsia"/>
        </w:rPr>
        <w:t>输入您职工号和密码，点击登录：</w:t>
      </w:r>
      <w:r>
        <w:drawing>
          <wp:inline distT="0" distB="0" distL="114300" distR="114300">
            <wp:extent cx="6296025" cy="2955925"/>
            <wp:effectExtent l="0" t="0" r="9525" b="15875"/>
            <wp:docPr id="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C2DB021">
      <w:pPr>
        <w:numPr>
          <w:ilvl w:val="0"/>
          <w:numId w:val="2"/>
        </w:numPr>
        <w:jc w:val="left"/>
      </w:pPr>
      <w:r>
        <w:rPr>
          <w:rFonts w:hint="eastAsia"/>
        </w:rPr>
        <w:t>点击登录进入门户系统，进入工作台进入研究生系统</w:t>
      </w:r>
    </w:p>
    <w:p w14:paraId="0FCAB83C">
      <w:pPr>
        <w:jc w:val="left"/>
      </w:pPr>
      <w:r>
        <w:drawing>
          <wp:inline distT="0" distB="0" distL="114300" distR="114300">
            <wp:extent cx="6290945" cy="3099435"/>
            <wp:effectExtent l="0" t="0" r="14605" b="5715"/>
            <wp:docPr id="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8BE4">
      <w:pPr>
        <w:jc w:val="left"/>
      </w:pPr>
      <w:r>
        <w:rPr>
          <w:rFonts w:hint="eastAsia"/>
        </w:rPr>
        <w:t>4）选择项目管理--进入项目管理应用</w:t>
      </w:r>
    </w:p>
    <w:p w14:paraId="02A5AF94">
      <w:pPr>
        <w:jc w:val="left"/>
      </w:pPr>
      <w:r>
        <w:drawing>
          <wp:inline distT="0" distB="0" distL="114300" distR="114300">
            <wp:extent cx="6294120" cy="2847975"/>
            <wp:effectExtent l="0" t="0" r="11430" b="9525"/>
            <wp:docPr id="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16">
      <w:pPr>
        <w:jc w:val="left"/>
      </w:pPr>
    </w:p>
    <w:p w14:paraId="1CC470F1">
      <w:pPr>
        <w:pStyle w:val="2"/>
      </w:pPr>
      <w:r>
        <w:rPr>
          <w:rFonts w:hint="eastAsia"/>
          <w:lang w:val="en-US" w:eastAsia="zh-CN"/>
        </w:rPr>
        <w:t>结题验收</w:t>
      </w:r>
      <w:r>
        <w:rPr>
          <w:rFonts w:hint="eastAsia"/>
        </w:rPr>
        <w:t>申请流程</w:t>
      </w:r>
    </w:p>
    <w:p w14:paraId="372D7DA8">
      <w:r>
        <w:rPr>
          <w:rFonts w:hint="eastAsia"/>
        </w:rPr>
        <w:t>（1）</w:t>
      </w:r>
    </w:p>
    <w:p w14:paraId="673A6108">
      <w:r>
        <w:rPr>
          <w:rFonts w:hint="eastAsia"/>
        </w:rPr>
        <w:t>进入项目管理应用后，点击项目tab页，查看当前账号可以</w:t>
      </w:r>
      <w:r>
        <w:rPr>
          <w:rFonts w:hint="eastAsia"/>
          <w:lang w:val="en-US" w:eastAsia="zh-CN"/>
        </w:rPr>
        <w:t>申请2025年结题验收的校级教改</w:t>
      </w:r>
      <w:bookmarkStart w:id="12" w:name="_GoBack"/>
      <w:bookmarkEnd w:id="12"/>
      <w:r>
        <w:rPr>
          <w:rFonts w:hint="eastAsia"/>
        </w:rPr>
        <w:t>项目有哪些，</w:t>
      </w:r>
      <w:r>
        <w:rPr>
          <w:rFonts w:hint="eastAsia"/>
          <w:lang w:val="en-US" w:eastAsia="zh-CN"/>
        </w:rPr>
        <w:t>找到需要结题验收的项目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点击申请</w:t>
      </w:r>
      <w:r>
        <w:rPr>
          <w:rFonts w:hint="eastAsia"/>
        </w:rPr>
        <w:t>。</w:t>
      </w:r>
    </w:p>
    <w:p w14:paraId="45A9694A">
      <w:r>
        <w:drawing>
          <wp:inline distT="0" distB="0" distL="114300" distR="114300">
            <wp:extent cx="6285865" cy="1466850"/>
            <wp:effectExtent l="0" t="0" r="63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1F9E">
      <w:r>
        <w:rPr>
          <w:rFonts w:hint="eastAsia"/>
        </w:rPr>
        <w:t>（2）</w:t>
      </w:r>
    </w:p>
    <w:p w14:paraId="1D7E9ACF">
      <w:r>
        <w:rPr>
          <w:rFonts w:hint="eastAsia"/>
          <w:lang w:val="en-US" w:eastAsia="zh-CN"/>
        </w:rPr>
        <w:t>进入申请页面，填写项目相关内容。</w:t>
      </w:r>
    </w:p>
    <w:p w14:paraId="1D05C9B3">
      <w:r>
        <w:drawing>
          <wp:inline distT="0" distB="0" distL="114300" distR="114300">
            <wp:extent cx="6287135" cy="2750185"/>
            <wp:effectExtent l="0" t="0" r="1841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8AFC"/>
    <w:p w14:paraId="5C3B8670"/>
    <w:p w14:paraId="72A16CED">
      <w:r>
        <w:rPr>
          <w:rFonts w:hint="eastAsia"/>
        </w:rPr>
        <w:t>（3）</w:t>
      </w:r>
    </w:p>
    <w:p w14:paraId="35DCA2B4">
      <w:r>
        <w:rPr>
          <w:rFonts w:hint="eastAsia"/>
          <w:lang w:val="en-US" w:eastAsia="zh-CN"/>
        </w:rPr>
        <w:t>内容填写完成后，在页面的最下方点击提交</w:t>
      </w:r>
      <w:r>
        <w:rPr>
          <w:rFonts w:hint="eastAsia"/>
        </w:rPr>
        <w:t>发起</w:t>
      </w:r>
      <w:r>
        <w:rPr>
          <w:rFonts w:hint="eastAsia"/>
          <w:lang w:val="en-US" w:eastAsia="zh-CN"/>
        </w:rPr>
        <w:t>结题验收</w:t>
      </w:r>
      <w:r>
        <w:rPr>
          <w:rFonts w:hint="eastAsia"/>
        </w:rPr>
        <w:t>申请。</w:t>
      </w:r>
    </w:p>
    <w:p w14:paraId="6C5AAEBA"/>
    <w:p w14:paraId="5E706529"/>
    <w:sectPr>
      <w:footerReference r:id="rId8" w:type="first"/>
      <w:headerReference r:id="rId5" w:type="default"/>
      <w:footerReference r:id="rId6" w:type="default"/>
      <w:footerReference r:id="rId7" w:type="even"/>
      <w:pgSz w:w="11906" w:h="16838"/>
      <w:pgMar w:top="1418" w:right="851" w:bottom="1418" w:left="1134" w:header="851" w:footer="851" w:gutter="0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2794B">
    <w:pPr>
      <w:pStyle w:val="26"/>
      <w:spacing w:after="120"/>
      <w:jc w:val="center"/>
    </w:pPr>
    <w:r>
      <w:rPr>
        <w:rFonts w:hint="eastAsia" w:ascii="宋体" w:hAnsi="宋体" w:cs="Arial"/>
        <w:sz w:val="21"/>
        <w:szCs w:val="21"/>
      </w:rPr>
      <w:t>版权所有</w:t>
    </w:r>
    <w:r>
      <w:rPr>
        <w:rFonts w:ascii="Trebuchet MS" w:hAnsi="Trebuchet MS" w:cs="Arial"/>
        <w:sz w:val="21"/>
        <w:szCs w:val="21"/>
      </w:rPr>
      <w:t xml:space="preserve"> ©</w:t>
    </w:r>
    <w:r>
      <w:rPr>
        <w:rFonts w:hint="eastAsia" w:ascii="Trebuchet MS" w:hAnsi="Trebuchet MS" w:cs="Arial"/>
        <w:sz w:val="21"/>
        <w:szCs w:val="21"/>
      </w:rPr>
      <w:t>江苏</w:t>
    </w:r>
    <w:r>
      <w:rPr>
        <w:rFonts w:hint="eastAsia" w:ascii="宋体" w:hAnsi="宋体" w:cs="Arial"/>
        <w:sz w:val="21"/>
        <w:szCs w:val="21"/>
      </w:rPr>
      <w:t>金智教育信息股份有限公司，保留所有权利。第</w:t>
    </w:r>
    <w:r>
      <w:rPr>
        <w:sz w:val="21"/>
        <w:szCs w:val="21"/>
      </w:rPr>
      <w:fldChar w:fldCharType="begin"/>
    </w:r>
    <w:r>
      <w:rPr>
        <w:rStyle w:val="40"/>
        <w:sz w:val="21"/>
        <w:szCs w:val="21"/>
      </w:rPr>
      <w:instrText xml:space="preserve"> PAGE  \* Arabic </w:instrText>
    </w:r>
    <w:r>
      <w:rPr>
        <w:sz w:val="21"/>
        <w:szCs w:val="21"/>
      </w:rPr>
      <w:fldChar w:fldCharType="separate"/>
    </w:r>
    <w:r>
      <w:rPr>
        <w:rStyle w:val="40"/>
        <w:sz w:val="21"/>
        <w:szCs w:val="21"/>
      </w:rPr>
      <w:t>19</w:t>
    </w:r>
    <w:r>
      <w:rPr>
        <w:sz w:val="21"/>
        <w:szCs w:val="21"/>
      </w:rPr>
      <w:fldChar w:fldCharType="end"/>
    </w:r>
    <w:r>
      <w:rPr>
        <w:rStyle w:val="40"/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rStyle w:val="40"/>
        <w:sz w:val="21"/>
        <w:szCs w:val="21"/>
      </w:rPr>
      <w:instrText xml:space="preserve"> </w:instrText>
    </w:r>
    <w:r>
      <w:rPr>
        <w:rStyle w:val="40"/>
        <w:rFonts w:hint="eastAsia"/>
        <w:sz w:val="21"/>
        <w:szCs w:val="21"/>
      </w:rPr>
      <w:instrText xml:space="preserve">SECTIONPAGES  \* Arabic  \* MERGEFORMAT</w:instrText>
    </w:r>
    <w:r>
      <w:rPr>
        <w:rStyle w:val="40"/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rStyle w:val="40"/>
        <w:sz w:val="21"/>
        <w:szCs w:val="21"/>
      </w:rPr>
      <w:t>7</w:t>
    </w:r>
    <w:r>
      <w:rPr>
        <w:sz w:val="21"/>
        <w:szCs w:val="21"/>
      </w:rPr>
      <w:fldChar w:fldCharType="end"/>
    </w:r>
    <w:r>
      <w:rPr>
        <w:rStyle w:val="40"/>
        <w:rFonts w:hint="eastAsia"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92DA1">
    <w:pPr>
      <w:pStyle w:val="26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CF80F">
    <w:pPr>
      <w:pStyle w:val="26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6"/>
      <w:tblW w:w="0" w:type="auto"/>
      <w:jc w:val="center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718"/>
    </w:tblGrid>
    <w:tr w14:paraId="4F5E9C32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930" w:hRule="atLeast"/>
        <w:jc w:val="center"/>
      </w:trPr>
      <w:tc>
        <w:tcPr>
          <w:tcW w:w="9718" w:type="dxa"/>
          <w:vAlign w:val="bottom"/>
        </w:tcPr>
        <w:tbl>
          <w:tblPr>
            <w:tblStyle w:val="36"/>
            <w:tblW w:w="9710" w:type="dxa"/>
            <w:jc w:val="center"/>
            <w:tbl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insideH w:val="single" w:color="auto" w:sz="6" w:space="0"/>
              <w:insideV w:val="single" w:color="auto" w:sz="6" w:space="0"/>
            </w:tblBorders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2593"/>
            <w:gridCol w:w="2030"/>
            <w:gridCol w:w="5087"/>
          </w:tblGrid>
          <w:tr w14:paraId="3F81FB53">
            <w:tblPrEx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00" w:hRule="atLeast"/>
              <w:jc w:val="center"/>
            </w:trPr>
            <w:tc>
              <w:tcPr>
                <w:tcW w:w="2593" w:type="dxa"/>
                <w:vMerge w:val="restart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5FBE96F7">
                <w:pPr>
                  <w:jc w:val="center"/>
                  <w:rPr>
                    <w:rFonts w:ascii="Calibri" w:hAnsi="Calibri"/>
                  </w:rPr>
                </w:pPr>
                <w:r>
                  <w:rPr>
                    <w:rFonts w:hint="eastAsia" w:ascii="黑体" w:hAnsi="黑体" w:eastAsia="黑体"/>
                    <w:sz w:val="52"/>
                    <w:szCs w:val="52"/>
                  </w:rPr>
                  <w:drawing>
                    <wp:inline distT="0" distB="0" distL="114300" distR="114300">
                      <wp:extent cx="1292225" cy="542925"/>
                      <wp:effectExtent l="0" t="0" r="3175" b="8890"/>
                      <wp:docPr id="8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22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030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2DB261DD">
                <w:pPr>
                  <w:widowControl/>
                  <w:jc w:val="center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hint="eastAsia" w:ascii="宋体" w:hAnsi="宋体" w:cs="Arial"/>
                    <w:kern w:val="0"/>
                    <w:szCs w:val="21"/>
                  </w:rPr>
                  <w:t>学校名称：</w:t>
                </w:r>
              </w:p>
            </w:tc>
            <w:tc>
              <w:tcPr>
                <w:tcW w:w="5087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2F6136D9">
                <w:pPr>
                  <w:widowControl/>
                  <w:rPr>
                    <w:rFonts w:ascii="Trebuchet MS" w:hAnsi="Trebuchet MS" w:cs="Arial"/>
                    <w:kern w:val="0"/>
                    <w:szCs w:val="21"/>
                  </w:rPr>
                </w:pPr>
                <w:r>
                  <w:rPr>
                    <w:rFonts w:hint="eastAsia" w:ascii="宋体" w:hAnsi="宋体" w:cs="Arial"/>
                    <w:kern w:val="0"/>
                    <w:sz w:val="20"/>
                    <w:szCs w:val="21"/>
                  </w:rPr>
                  <w:t>西北农林科技大学</w:t>
                </w:r>
              </w:p>
            </w:tc>
          </w:tr>
          <w:tr w14:paraId="5A508659">
            <w:tblPrEx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00" w:hRule="atLeast"/>
              <w:jc w:val="center"/>
            </w:trPr>
            <w:tc>
              <w:tcPr>
                <w:tcW w:w="2593" w:type="dxa"/>
                <w:vMerge w:val="continue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7893667B">
                <w:pPr>
                  <w:widowControl/>
                  <w:jc w:val="center"/>
                  <w:rPr>
                    <w:rFonts w:ascii="Arial" w:hAnsi="Arial" w:cs="Arial"/>
                    <w:kern w:val="0"/>
                    <w:sz w:val="20"/>
                  </w:rPr>
                </w:pPr>
              </w:p>
            </w:tc>
            <w:tc>
              <w:tcPr>
                <w:tcW w:w="2030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49CF79E3">
                <w:pPr>
                  <w:widowControl/>
                  <w:jc w:val="center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hint="eastAsia" w:ascii="宋体" w:hAnsi="宋体" w:cs="Arial"/>
                    <w:kern w:val="0"/>
                    <w:szCs w:val="21"/>
                  </w:rPr>
                  <w:t>系统名称：</w:t>
                </w:r>
              </w:p>
            </w:tc>
            <w:tc>
              <w:tcPr>
                <w:tcW w:w="5087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3783E763">
                <w:pPr>
                  <w:widowControl/>
                  <w:jc w:val="left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hint="eastAsia" w:ascii="宋体" w:hAnsi="宋体" w:cs="Arial"/>
                    <w:kern w:val="0"/>
                    <w:sz w:val="20"/>
                    <w:szCs w:val="21"/>
                  </w:rPr>
                  <w:t>项目管理操作手册</w:t>
                </w:r>
              </w:p>
            </w:tc>
          </w:tr>
          <w:tr w14:paraId="49A5E724">
            <w:tblPrEx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205" w:hRule="atLeast"/>
              <w:jc w:val="center"/>
            </w:trPr>
            <w:tc>
              <w:tcPr>
                <w:tcW w:w="2593" w:type="dxa"/>
                <w:vMerge w:val="continue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5E3EE5D0">
                <w:pPr>
                  <w:widowControl/>
                  <w:jc w:val="center"/>
                  <w:rPr>
                    <w:rFonts w:ascii="Arial" w:hAnsi="Arial" w:cs="Arial"/>
                    <w:kern w:val="0"/>
                    <w:sz w:val="20"/>
                  </w:rPr>
                </w:pPr>
              </w:p>
            </w:tc>
            <w:tc>
              <w:tcPr>
                <w:tcW w:w="2030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2E034277">
                <w:pPr>
                  <w:widowControl/>
                  <w:jc w:val="center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hint="eastAsia" w:ascii="宋体" w:hAnsi="宋体" w:cs="Arial"/>
                    <w:kern w:val="0"/>
                    <w:szCs w:val="21"/>
                  </w:rPr>
                  <w:t>文件名称：</w:t>
                </w:r>
              </w:p>
            </w:tc>
            <w:tc>
              <w:tcPr>
                <w:tcW w:w="5087" w:type="dxa"/>
                <w:tc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</w:tcBorders>
                <w:vAlign w:val="center"/>
              </w:tcPr>
              <w:p w14:paraId="4E19AA45">
                <w:pPr>
                  <w:widowControl/>
                  <w:jc w:val="left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hint="eastAsia" w:ascii="宋体" w:hAnsi="宋体" w:cs="Arial"/>
                    <w:kern w:val="0"/>
                    <w:sz w:val="20"/>
                    <w:szCs w:val="21"/>
                  </w:rPr>
                  <w:t>项目管理操作手册</w:t>
                </w:r>
              </w:p>
            </w:tc>
          </w:tr>
        </w:tbl>
        <w:p w14:paraId="7CA13441">
          <w:pPr>
            <w:ind w:right="525"/>
            <w:jc w:val="left"/>
            <w:rPr>
              <w:rFonts w:ascii="Trebuchet MS" w:hAnsi="Trebuchet MS" w:cs="Arial"/>
              <w:kern w:val="0"/>
              <w:szCs w:val="21"/>
            </w:rPr>
          </w:pPr>
        </w:p>
      </w:tc>
    </w:tr>
  </w:tbl>
  <w:p w14:paraId="7B9B0A4B">
    <w:pPr>
      <w:pStyle w:val="2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24F081"/>
    <w:multiLevelType w:val="singleLevel"/>
    <w:tmpl w:val="9D24F081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2420"/>
        </w:tabs>
        <w:ind w:left="2420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attachedTemplate r:id="rId1"/>
  <w:documentProtection w:enforcement="0"/>
  <w:defaultTabStop w:val="420"/>
  <w:drawingGridVerticalSpacing w:val="156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mZjI0OWNhZGI3NDE3NjM5YjM0NGIyN2M0ZGNiOWQifQ=="/>
  </w:docVars>
  <w:rsids>
    <w:rsidRoot w:val="00B928A6"/>
    <w:rsid w:val="00000B41"/>
    <w:rsid w:val="00001175"/>
    <w:rsid w:val="0000230A"/>
    <w:rsid w:val="00003023"/>
    <w:rsid w:val="0000404C"/>
    <w:rsid w:val="00004868"/>
    <w:rsid w:val="00005116"/>
    <w:rsid w:val="00005191"/>
    <w:rsid w:val="00005D11"/>
    <w:rsid w:val="00005D27"/>
    <w:rsid w:val="00005E20"/>
    <w:rsid w:val="00006122"/>
    <w:rsid w:val="00006BA5"/>
    <w:rsid w:val="000074E0"/>
    <w:rsid w:val="00010449"/>
    <w:rsid w:val="00012193"/>
    <w:rsid w:val="00012D98"/>
    <w:rsid w:val="00012E43"/>
    <w:rsid w:val="00013DE3"/>
    <w:rsid w:val="00015C6A"/>
    <w:rsid w:val="00016E92"/>
    <w:rsid w:val="0001777F"/>
    <w:rsid w:val="00017BCB"/>
    <w:rsid w:val="00020337"/>
    <w:rsid w:val="00020E93"/>
    <w:rsid w:val="00020ECD"/>
    <w:rsid w:val="00021DD0"/>
    <w:rsid w:val="00022664"/>
    <w:rsid w:val="000228D8"/>
    <w:rsid w:val="000230DB"/>
    <w:rsid w:val="00023191"/>
    <w:rsid w:val="00023319"/>
    <w:rsid w:val="000234BE"/>
    <w:rsid w:val="00024238"/>
    <w:rsid w:val="000242A9"/>
    <w:rsid w:val="00024B7C"/>
    <w:rsid w:val="00024DD2"/>
    <w:rsid w:val="00025020"/>
    <w:rsid w:val="000258B0"/>
    <w:rsid w:val="000266D3"/>
    <w:rsid w:val="000268F2"/>
    <w:rsid w:val="0003004E"/>
    <w:rsid w:val="00030AA1"/>
    <w:rsid w:val="00031356"/>
    <w:rsid w:val="0003228C"/>
    <w:rsid w:val="00032592"/>
    <w:rsid w:val="0003350C"/>
    <w:rsid w:val="00034569"/>
    <w:rsid w:val="000348BB"/>
    <w:rsid w:val="000355D1"/>
    <w:rsid w:val="000355EB"/>
    <w:rsid w:val="00035B01"/>
    <w:rsid w:val="000367BF"/>
    <w:rsid w:val="00036D3A"/>
    <w:rsid w:val="00037608"/>
    <w:rsid w:val="0004091F"/>
    <w:rsid w:val="00042092"/>
    <w:rsid w:val="00043BA8"/>
    <w:rsid w:val="00044259"/>
    <w:rsid w:val="0004442A"/>
    <w:rsid w:val="000451DE"/>
    <w:rsid w:val="00045851"/>
    <w:rsid w:val="00046059"/>
    <w:rsid w:val="000469B7"/>
    <w:rsid w:val="000479EB"/>
    <w:rsid w:val="00051DFA"/>
    <w:rsid w:val="00052C0D"/>
    <w:rsid w:val="0005378B"/>
    <w:rsid w:val="00053BB0"/>
    <w:rsid w:val="00053C74"/>
    <w:rsid w:val="00054072"/>
    <w:rsid w:val="00054364"/>
    <w:rsid w:val="00054B28"/>
    <w:rsid w:val="00055AA7"/>
    <w:rsid w:val="00055BD4"/>
    <w:rsid w:val="0005691A"/>
    <w:rsid w:val="0005755E"/>
    <w:rsid w:val="00057DD8"/>
    <w:rsid w:val="00060D98"/>
    <w:rsid w:val="000610AF"/>
    <w:rsid w:val="0006145C"/>
    <w:rsid w:val="00063293"/>
    <w:rsid w:val="000637F5"/>
    <w:rsid w:val="00063C26"/>
    <w:rsid w:val="000651A1"/>
    <w:rsid w:val="00066618"/>
    <w:rsid w:val="00067C5D"/>
    <w:rsid w:val="00067D83"/>
    <w:rsid w:val="00067F3D"/>
    <w:rsid w:val="0007068A"/>
    <w:rsid w:val="00070BBB"/>
    <w:rsid w:val="00070CE5"/>
    <w:rsid w:val="00070F8E"/>
    <w:rsid w:val="00071D68"/>
    <w:rsid w:val="000720CB"/>
    <w:rsid w:val="00072627"/>
    <w:rsid w:val="00072A26"/>
    <w:rsid w:val="00072B3B"/>
    <w:rsid w:val="00072FBA"/>
    <w:rsid w:val="00073A98"/>
    <w:rsid w:val="000755EA"/>
    <w:rsid w:val="00075889"/>
    <w:rsid w:val="0007635D"/>
    <w:rsid w:val="0007663F"/>
    <w:rsid w:val="00076E2E"/>
    <w:rsid w:val="00076F7A"/>
    <w:rsid w:val="000800F5"/>
    <w:rsid w:val="0008098C"/>
    <w:rsid w:val="0008130D"/>
    <w:rsid w:val="00082A47"/>
    <w:rsid w:val="0008461C"/>
    <w:rsid w:val="000857F7"/>
    <w:rsid w:val="00087E66"/>
    <w:rsid w:val="0009052E"/>
    <w:rsid w:val="00091B11"/>
    <w:rsid w:val="00092834"/>
    <w:rsid w:val="00094AD4"/>
    <w:rsid w:val="00095205"/>
    <w:rsid w:val="00095D4D"/>
    <w:rsid w:val="00097315"/>
    <w:rsid w:val="000974E0"/>
    <w:rsid w:val="00097DEC"/>
    <w:rsid w:val="00097FF8"/>
    <w:rsid w:val="000A0844"/>
    <w:rsid w:val="000A0AC4"/>
    <w:rsid w:val="000A0EDB"/>
    <w:rsid w:val="000A2272"/>
    <w:rsid w:val="000A2A11"/>
    <w:rsid w:val="000A4065"/>
    <w:rsid w:val="000A4E9A"/>
    <w:rsid w:val="000A5589"/>
    <w:rsid w:val="000A59BD"/>
    <w:rsid w:val="000A6465"/>
    <w:rsid w:val="000A6994"/>
    <w:rsid w:val="000A7791"/>
    <w:rsid w:val="000A780F"/>
    <w:rsid w:val="000B014B"/>
    <w:rsid w:val="000B0190"/>
    <w:rsid w:val="000B0481"/>
    <w:rsid w:val="000B133B"/>
    <w:rsid w:val="000B17E4"/>
    <w:rsid w:val="000B2C8D"/>
    <w:rsid w:val="000B348B"/>
    <w:rsid w:val="000B40A7"/>
    <w:rsid w:val="000B42C3"/>
    <w:rsid w:val="000B5881"/>
    <w:rsid w:val="000B65E7"/>
    <w:rsid w:val="000B7F81"/>
    <w:rsid w:val="000C051D"/>
    <w:rsid w:val="000C142A"/>
    <w:rsid w:val="000C2448"/>
    <w:rsid w:val="000C31EB"/>
    <w:rsid w:val="000C40C1"/>
    <w:rsid w:val="000C40CE"/>
    <w:rsid w:val="000C4492"/>
    <w:rsid w:val="000C47F4"/>
    <w:rsid w:val="000C4845"/>
    <w:rsid w:val="000C5CD1"/>
    <w:rsid w:val="000C73B0"/>
    <w:rsid w:val="000D1FFD"/>
    <w:rsid w:val="000D20FB"/>
    <w:rsid w:val="000D28F4"/>
    <w:rsid w:val="000D2A4B"/>
    <w:rsid w:val="000D2EFB"/>
    <w:rsid w:val="000D3278"/>
    <w:rsid w:val="000D3986"/>
    <w:rsid w:val="000D3DD1"/>
    <w:rsid w:val="000D50E2"/>
    <w:rsid w:val="000D5479"/>
    <w:rsid w:val="000D65A4"/>
    <w:rsid w:val="000D701D"/>
    <w:rsid w:val="000D7077"/>
    <w:rsid w:val="000E03B7"/>
    <w:rsid w:val="000E04B0"/>
    <w:rsid w:val="000E05BE"/>
    <w:rsid w:val="000E0999"/>
    <w:rsid w:val="000E099D"/>
    <w:rsid w:val="000E1971"/>
    <w:rsid w:val="000E2216"/>
    <w:rsid w:val="000E311E"/>
    <w:rsid w:val="000E3880"/>
    <w:rsid w:val="000E4703"/>
    <w:rsid w:val="000E4801"/>
    <w:rsid w:val="000E5708"/>
    <w:rsid w:val="000E5BA4"/>
    <w:rsid w:val="000E60F8"/>
    <w:rsid w:val="000F0719"/>
    <w:rsid w:val="000F1991"/>
    <w:rsid w:val="000F213D"/>
    <w:rsid w:val="000F2941"/>
    <w:rsid w:val="000F3E00"/>
    <w:rsid w:val="000F4300"/>
    <w:rsid w:val="000F44C7"/>
    <w:rsid w:val="000F5B92"/>
    <w:rsid w:val="000F667E"/>
    <w:rsid w:val="000F6D11"/>
    <w:rsid w:val="000F6FAA"/>
    <w:rsid w:val="000F7802"/>
    <w:rsid w:val="0010004B"/>
    <w:rsid w:val="001000D7"/>
    <w:rsid w:val="0010068D"/>
    <w:rsid w:val="00100F93"/>
    <w:rsid w:val="00101C52"/>
    <w:rsid w:val="0010205C"/>
    <w:rsid w:val="00102555"/>
    <w:rsid w:val="00102F50"/>
    <w:rsid w:val="00103169"/>
    <w:rsid w:val="00103694"/>
    <w:rsid w:val="001039AE"/>
    <w:rsid w:val="00103DDF"/>
    <w:rsid w:val="0010461A"/>
    <w:rsid w:val="00104DF5"/>
    <w:rsid w:val="00104E82"/>
    <w:rsid w:val="001054F8"/>
    <w:rsid w:val="00106D0C"/>
    <w:rsid w:val="0010778C"/>
    <w:rsid w:val="001077C2"/>
    <w:rsid w:val="001122BE"/>
    <w:rsid w:val="001132AE"/>
    <w:rsid w:val="001134EA"/>
    <w:rsid w:val="00113B5D"/>
    <w:rsid w:val="001140B8"/>
    <w:rsid w:val="0011546A"/>
    <w:rsid w:val="00115689"/>
    <w:rsid w:val="001159DB"/>
    <w:rsid w:val="00115F88"/>
    <w:rsid w:val="001167F7"/>
    <w:rsid w:val="001227D1"/>
    <w:rsid w:val="00123E2C"/>
    <w:rsid w:val="001248BE"/>
    <w:rsid w:val="001252D6"/>
    <w:rsid w:val="001266FD"/>
    <w:rsid w:val="00126A66"/>
    <w:rsid w:val="00127003"/>
    <w:rsid w:val="001320C6"/>
    <w:rsid w:val="0013244D"/>
    <w:rsid w:val="001329F3"/>
    <w:rsid w:val="00132E89"/>
    <w:rsid w:val="00133C70"/>
    <w:rsid w:val="00133E6A"/>
    <w:rsid w:val="00134773"/>
    <w:rsid w:val="0013607C"/>
    <w:rsid w:val="0013787A"/>
    <w:rsid w:val="00142245"/>
    <w:rsid w:val="001434C7"/>
    <w:rsid w:val="00143D94"/>
    <w:rsid w:val="001451C9"/>
    <w:rsid w:val="00146400"/>
    <w:rsid w:val="0014640C"/>
    <w:rsid w:val="001475A8"/>
    <w:rsid w:val="00147678"/>
    <w:rsid w:val="00150FB9"/>
    <w:rsid w:val="00152B1F"/>
    <w:rsid w:val="00153536"/>
    <w:rsid w:val="00154000"/>
    <w:rsid w:val="0015539B"/>
    <w:rsid w:val="001557F4"/>
    <w:rsid w:val="00155EFD"/>
    <w:rsid w:val="0015603F"/>
    <w:rsid w:val="0016091F"/>
    <w:rsid w:val="00161476"/>
    <w:rsid w:val="001617FA"/>
    <w:rsid w:val="00161D48"/>
    <w:rsid w:val="0016389D"/>
    <w:rsid w:val="00163C5C"/>
    <w:rsid w:val="00163FF5"/>
    <w:rsid w:val="001642C8"/>
    <w:rsid w:val="001657A8"/>
    <w:rsid w:val="00166689"/>
    <w:rsid w:val="001668CB"/>
    <w:rsid w:val="00166E66"/>
    <w:rsid w:val="00167210"/>
    <w:rsid w:val="001717E7"/>
    <w:rsid w:val="00172121"/>
    <w:rsid w:val="00172B84"/>
    <w:rsid w:val="00172E38"/>
    <w:rsid w:val="00173384"/>
    <w:rsid w:val="00174584"/>
    <w:rsid w:val="001745EA"/>
    <w:rsid w:val="00174CED"/>
    <w:rsid w:val="0017536D"/>
    <w:rsid w:val="001753D5"/>
    <w:rsid w:val="001763FA"/>
    <w:rsid w:val="00176465"/>
    <w:rsid w:val="00176D2C"/>
    <w:rsid w:val="0017747F"/>
    <w:rsid w:val="001778B6"/>
    <w:rsid w:val="00180B6F"/>
    <w:rsid w:val="001834E1"/>
    <w:rsid w:val="00183BE0"/>
    <w:rsid w:val="00184108"/>
    <w:rsid w:val="00184662"/>
    <w:rsid w:val="0018515D"/>
    <w:rsid w:val="00187781"/>
    <w:rsid w:val="00187CE2"/>
    <w:rsid w:val="00190444"/>
    <w:rsid w:val="001919A1"/>
    <w:rsid w:val="00191BAB"/>
    <w:rsid w:val="00191C04"/>
    <w:rsid w:val="00192BFE"/>
    <w:rsid w:val="00193382"/>
    <w:rsid w:val="00193AF2"/>
    <w:rsid w:val="00193FF8"/>
    <w:rsid w:val="0019456A"/>
    <w:rsid w:val="00196067"/>
    <w:rsid w:val="0019714E"/>
    <w:rsid w:val="001A085F"/>
    <w:rsid w:val="001A14CA"/>
    <w:rsid w:val="001A1A40"/>
    <w:rsid w:val="001A2A5E"/>
    <w:rsid w:val="001A2CC4"/>
    <w:rsid w:val="001A2FC4"/>
    <w:rsid w:val="001A32D5"/>
    <w:rsid w:val="001A3B71"/>
    <w:rsid w:val="001A3C15"/>
    <w:rsid w:val="001A3CEA"/>
    <w:rsid w:val="001A3F58"/>
    <w:rsid w:val="001A41AA"/>
    <w:rsid w:val="001A463D"/>
    <w:rsid w:val="001A55FF"/>
    <w:rsid w:val="001A71B4"/>
    <w:rsid w:val="001A71F9"/>
    <w:rsid w:val="001A788A"/>
    <w:rsid w:val="001A7ADE"/>
    <w:rsid w:val="001A7B24"/>
    <w:rsid w:val="001B072D"/>
    <w:rsid w:val="001B17D9"/>
    <w:rsid w:val="001B228F"/>
    <w:rsid w:val="001B40A8"/>
    <w:rsid w:val="001B58EA"/>
    <w:rsid w:val="001B591E"/>
    <w:rsid w:val="001B66F8"/>
    <w:rsid w:val="001B7DCE"/>
    <w:rsid w:val="001B7F8B"/>
    <w:rsid w:val="001B7FDA"/>
    <w:rsid w:val="001C1319"/>
    <w:rsid w:val="001C2614"/>
    <w:rsid w:val="001C2F71"/>
    <w:rsid w:val="001C54E4"/>
    <w:rsid w:val="001C5B7F"/>
    <w:rsid w:val="001C6AC2"/>
    <w:rsid w:val="001C6D2B"/>
    <w:rsid w:val="001C72BC"/>
    <w:rsid w:val="001C767D"/>
    <w:rsid w:val="001C7760"/>
    <w:rsid w:val="001C7DAA"/>
    <w:rsid w:val="001C7E43"/>
    <w:rsid w:val="001D03B4"/>
    <w:rsid w:val="001D10F3"/>
    <w:rsid w:val="001D1ECC"/>
    <w:rsid w:val="001D2752"/>
    <w:rsid w:val="001D2B3F"/>
    <w:rsid w:val="001D2F3D"/>
    <w:rsid w:val="001D383E"/>
    <w:rsid w:val="001D4300"/>
    <w:rsid w:val="001D4F70"/>
    <w:rsid w:val="001D5296"/>
    <w:rsid w:val="001D635E"/>
    <w:rsid w:val="001D651B"/>
    <w:rsid w:val="001D6F17"/>
    <w:rsid w:val="001D73D2"/>
    <w:rsid w:val="001D7B4F"/>
    <w:rsid w:val="001E0365"/>
    <w:rsid w:val="001E0F40"/>
    <w:rsid w:val="001E0FF5"/>
    <w:rsid w:val="001E1965"/>
    <w:rsid w:val="001E3867"/>
    <w:rsid w:val="001E4B96"/>
    <w:rsid w:val="001E56F2"/>
    <w:rsid w:val="001E65E4"/>
    <w:rsid w:val="001E65F6"/>
    <w:rsid w:val="001E6C8F"/>
    <w:rsid w:val="001E73B4"/>
    <w:rsid w:val="001F074A"/>
    <w:rsid w:val="001F170D"/>
    <w:rsid w:val="001F267B"/>
    <w:rsid w:val="001F3274"/>
    <w:rsid w:val="001F3567"/>
    <w:rsid w:val="001F36C7"/>
    <w:rsid w:val="001F36CC"/>
    <w:rsid w:val="001F3F38"/>
    <w:rsid w:val="001F4467"/>
    <w:rsid w:val="001F5BFA"/>
    <w:rsid w:val="001F6F19"/>
    <w:rsid w:val="001F7E96"/>
    <w:rsid w:val="00200BE2"/>
    <w:rsid w:val="00200D13"/>
    <w:rsid w:val="0020184F"/>
    <w:rsid w:val="00201EAE"/>
    <w:rsid w:val="002027EC"/>
    <w:rsid w:val="00202D0A"/>
    <w:rsid w:val="00202EF3"/>
    <w:rsid w:val="00202F3A"/>
    <w:rsid w:val="00203EA6"/>
    <w:rsid w:val="002044D8"/>
    <w:rsid w:val="002048BE"/>
    <w:rsid w:val="00204F1B"/>
    <w:rsid w:val="00205699"/>
    <w:rsid w:val="0020597B"/>
    <w:rsid w:val="00207349"/>
    <w:rsid w:val="00207B29"/>
    <w:rsid w:val="0021029A"/>
    <w:rsid w:val="002107B3"/>
    <w:rsid w:val="002121B0"/>
    <w:rsid w:val="00213BED"/>
    <w:rsid w:val="00214201"/>
    <w:rsid w:val="0021466E"/>
    <w:rsid w:val="00214D3A"/>
    <w:rsid w:val="00214D68"/>
    <w:rsid w:val="00216461"/>
    <w:rsid w:val="002170BD"/>
    <w:rsid w:val="00217982"/>
    <w:rsid w:val="002210C0"/>
    <w:rsid w:val="00223B1B"/>
    <w:rsid w:val="00223E62"/>
    <w:rsid w:val="00226032"/>
    <w:rsid w:val="002269C5"/>
    <w:rsid w:val="0023003E"/>
    <w:rsid w:val="00230FD3"/>
    <w:rsid w:val="0023148B"/>
    <w:rsid w:val="00233223"/>
    <w:rsid w:val="0023360D"/>
    <w:rsid w:val="00233938"/>
    <w:rsid w:val="00233DE5"/>
    <w:rsid w:val="0023401C"/>
    <w:rsid w:val="002343A7"/>
    <w:rsid w:val="00234618"/>
    <w:rsid w:val="00235252"/>
    <w:rsid w:val="0023636D"/>
    <w:rsid w:val="00236A47"/>
    <w:rsid w:val="002379D1"/>
    <w:rsid w:val="002379F3"/>
    <w:rsid w:val="00237ADC"/>
    <w:rsid w:val="00237F02"/>
    <w:rsid w:val="00237FA8"/>
    <w:rsid w:val="0024071D"/>
    <w:rsid w:val="002407FF"/>
    <w:rsid w:val="002413C3"/>
    <w:rsid w:val="00241915"/>
    <w:rsid w:val="00242DA4"/>
    <w:rsid w:val="002443A2"/>
    <w:rsid w:val="00244967"/>
    <w:rsid w:val="002451F7"/>
    <w:rsid w:val="0024586A"/>
    <w:rsid w:val="00246325"/>
    <w:rsid w:val="002464BE"/>
    <w:rsid w:val="002467E6"/>
    <w:rsid w:val="002476E0"/>
    <w:rsid w:val="00250D9F"/>
    <w:rsid w:val="002514B1"/>
    <w:rsid w:val="00252576"/>
    <w:rsid w:val="00253296"/>
    <w:rsid w:val="00254A92"/>
    <w:rsid w:val="00254EB7"/>
    <w:rsid w:val="00255131"/>
    <w:rsid w:val="0025532D"/>
    <w:rsid w:val="00255CE1"/>
    <w:rsid w:val="0025701F"/>
    <w:rsid w:val="002571CB"/>
    <w:rsid w:val="0025721F"/>
    <w:rsid w:val="002573CD"/>
    <w:rsid w:val="00257D31"/>
    <w:rsid w:val="002604C6"/>
    <w:rsid w:val="00260624"/>
    <w:rsid w:val="00261827"/>
    <w:rsid w:val="00261DFB"/>
    <w:rsid w:val="002621ED"/>
    <w:rsid w:val="002625F6"/>
    <w:rsid w:val="00263A59"/>
    <w:rsid w:val="002640B9"/>
    <w:rsid w:val="002642FF"/>
    <w:rsid w:val="0026473E"/>
    <w:rsid w:val="002647ED"/>
    <w:rsid w:val="002652FA"/>
    <w:rsid w:val="002659CE"/>
    <w:rsid w:val="00266DD0"/>
    <w:rsid w:val="00270310"/>
    <w:rsid w:val="002705CF"/>
    <w:rsid w:val="00271CF0"/>
    <w:rsid w:val="00272A0A"/>
    <w:rsid w:val="00272CEE"/>
    <w:rsid w:val="00273DF6"/>
    <w:rsid w:val="00274867"/>
    <w:rsid w:val="0027491B"/>
    <w:rsid w:val="00274FFE"/>
    <w:rsid w:val="00275048"/>
    <w:rsid w:val="00275733"/>
    <w:rsid w:val="0027625B"/>
    <w:rsid w:val="00276A22"/>
    <w:rsid w:val="002777FF"/>
    <w:rsid w:val="00277B45"/>
    <w:rsid w:val="00277CE3"/>
    <w:rsid w:val="00281926"/>
    <w:rsid w:val="002822E6"/>
    <w:rsid w:val="00282C89"/>
    <w:rsid w:val="00284094"/>
    <w:rsid w:val="002845CD"/>
    <w:rsid w:val="002857FF"/>
    <w:rsid w:val="00286A52"/>
    <w:rsid w:val="00290227"/>
    <w:rsid w:val="00290CE7"/>
    <w:rsid w:val="00291339"/>
    <w:rsid w:val="00292239"/>
    <w:rsid w:val="002922DC"/>
    <w:rsid w:val="002922EE"/>
    <w:rsid w:val="00292C1B"/>
    <w:rsid w:val="002935D5"/>
    <w:rsid w:val="00294734"/>
    <w:rsid w:val="002949CD"/>
    <w:rsid w:val="00294AFD"/>
    <w:rsid w:val="00294D26"/>
    <w:rsid w:val="00296A8E"/>
    <w:rsid w:val="002978B3"/>
    <w:rsid w:val="00297FB9"/>
    <w:rsid w:val="002A0898"/>
    <w:rsid w:val="002A1396"/>
    <w:rsid w:val="002A14EB"/>
    <w:rsid w:val="002A16AD"/>
    <w:rsid w:val="002A196B"/>
    <w:rsid w:val="002A1B8D"/>
    <w:rsid w:val="002A1F39"/>
    <w:rsid w:val="002A24AE"/>
    <w:rsid w:val="002A517C"/>
    <w:rsid w:val="002A5461"/>
    <w:rsid w:val="002A5BA2"/>
    <w:rsid w:val="002A5C17"/>
    <w:rsid w:val="002A6BF9"/>
    <w:rsid w:val="002A71DC"/>
    <w:rsid w:val="002B007F"/>
    <w:rsid w:val="002B00E2"/>
    <w:rsid w:val="002B084A"/>
    <w:rsid w:val="002B098C"/>
    <w:rsid w:val="002B18DA"/>
    <w:rsid w:val="002B1C36"/>
    <w:rsid w:val="002B1CDC"/>
    <w:rsid w:val="002B3802"/>
    <w:rsid w:val="002B47D7"/>
    <w:rsid w:val="002B576A"/>
    <w:rsid w:val="002B622E"/>
    <w:rsid w:val="002B69D8"/>
    <w:rsid w:val="002B7850"/>
    <w:rsid w:val="002B7D35"/>
    <w:rsid w:val="002C09F5"/>
    <w:rsid w:val="002C2138"/>
    <w:rsid w:val="002C2A56"/>
    <w:rsid w:val="002C3FBC"/>
    <w:rsid w:val="002C4665"/>
    <w:rsid w:val="002C4908"/>
    <w:rsid w:val="002C49F6"/>
    <w:rsid w:val="002C4F22"/>
    <w:rsid w:val="002C5D83"/>
    <w:rsid w:val="002C6195"/>
    <w:rsid w:val="002C6764"/>
    <w:rsid w:val="002C745D"/>
    <w:rsid w:val="002D06C6"/>
    <w:rsid w:val="002D0921"/>
    <w:rsid w:val="002D0ED1"/>
    <w:rsid w:val="002D209A"/>
    <w:rsid w:val="002D2629"/>
    <w:rsid w:val="002D2E8E"/>
    <w:rsid w:val="002D310F"/>
    <w:rsid w:val="002D3B6B"/>
    <w:rsid w:val="002D42E9"/>
    <w:rsid w:val="002D5E80"/>
    <w:rsid w:val="002D6829"/>
    <w:rsid w:val="002D6CAA"/>
    <w:rsid w:val="002D6E86"/>
    <w:rsid w:val="002E0D66"/>
    <w:rsid w:val="002E0DB3"/>
    <w:rsid w:val="002E10A9"/>
    <w:rsid w:val="002E11A9"/>
    <w:rsid w:val="002E172E"/>
    <w:rsid w:val="002E19F7"/>
    <w:rsid w:val="002E1EB5"/>
    <w:rsid w:val="002E3421"/>
    <w:rsid w:val="002E4F0C"/>
    <w:rsid w:val="002E52B3"/>
    <w:rsid w:val="002E52D8"/>
    <w:rsid w:val="002E5535"/>
    <w:rsid w:val="002E648B"/>
    <w:rsid w:val="002E6CAA"/>
    <w:rsid w:val="002E7144"/>
    <w:rsid w:val="002E7A25"/>
    <w:rsid w:val="002F0931"/>
    <w:rsid w:val="002F0BA6"/>
    <w:rsid w:val="002F258D"/>
    <w:rsid w:val="002F36A3"/>
    <w:rsid w:val="002F47F6"/>
    <w:rsid w:val="002F7CE3"/>
    <w:rsid w:val="00300816"/>
    <w:rsid w:val="00300FA6"/>
    <w:rsid w:val="00301863"/>
    <w:rsid w:val="00302C6C"/>
    <w:rsid w:val="00303428"/>
    <w:rsid w:val="0030359E"/>
    <w:rsid w:val="00303A58"/>
    <w:rsid w:val="003042AA"/>
    <w:rsid w:val="003043BD"/>
    <w:rsid w:val="003046FF"/>
    <w:rsid w:val="00304762"/>
    <w:rsid w:val="00305D1F"/>
    <w:rsid w:val="003060BD"/>
    <w:rsid w:val="00306181"/>
    <w:rsid w:val="00306E03"/>
    <w:rsid w:val="00307C20"/>
    <w:rsid w:val="00307CC3"/>
    <w:rsid w:val="0031069D"/>
    <w:rsid w:val="00310F03"/>
    <w:rsid w:val="00310F64"/>
    <w:rsid w:val="003116D6"/>
    <w:rsid w:val="003117B9"/>
    <w:rsid w:val="00311ECD"/>
    <w:rsid w:val="0031265C"/>
    <w:rsid w:val="003127F5"/>
    <w:rsid w:val="00313596"/>
    <w:rsid w:val="00313A15"/>
    <w:rsid w:val="00313B05"/>
    <w:rsid w:val="00313E51"/>
    <w:rsid w:val="00314866"/>
    <w:rsid w:val="003150D1"/>
    <w:rsid w:val="003153C1"/>
    <w:rsid w:val="003170A4"/>
    <w:rsid w:val="00317139"/>
    <w:rsid w:val="003179A0"/>
    <w:rsid w:val="0032125A"/>
    <w:rsid w:val="00321D1E"/>
    <w:rsid w:val="0032234B"/>
    <w:rsid w:val="00322BEC"/>
    <w:rsid w:val="00323668"/>
    <w:rsid w:val="00324135"/>
    <w:rsid w:val="003243A9"/>
    <w:rsid w:val="00325FA5"/>
    <w:rsid w:val="0032628C"/>
    <w:rsid w:val="003263F5"/>
    <w:rsid w:val="00326AB9"/>
    <w:rsid w:val="00330522"/>
    <w:rsid w:val="00330760"/>
    <w:rsid w:val="003312CC"/>
    <w:rsid w:val="003316FE"/>
    <w:rsid w:val="00331C9E"/>
    <w:rsid w:val="00331EB9"/>
    <w:rsid w:val="003321FF"/>
    <w:rsid w:val="00332EA7"/>
    <w:rsid w:val="00334711"/>
    <w:rsid w:val="00334FA6"/>
    <w:rsid w:val="003351EB"/>
    <w:rsid w:val="003354EB"/>
    <w:rsid w:val="00335E56"/>
    <w:rsid w:val="00336EE3"/>
    <w:rsid w:val="003373BB"/>
    <w:rsid w:val="00337432"/>
    <w:rsid w:val="00337FB7"/>
    <w:rsid w:val="0034071D"/>
    <w:rsid w:val="00340B98"/>
    <w:rsid w:val="00341364"/>
    <w:rsid w:val="003428FE"/>
    <w:rsid w:val="00342EE0"/>
    <w:rsid w:val="00342F0E"/>
    <w:rsid w:val="00343A37"/>
    <w:rsid w:val="00343D7B"/>
    <w:rsid w:val="0034550A"/>
    <w:rsid w:val="0034565D"/>
    <w:rsid w:val="003458D1"/>
    <w:rsid w:val="00345AA4"/>
    <w:rsid w:val="00345F6D"/>
    <w:rsid w:val="00346CCC"/>
    <w:rsid w:val="0034713B"/>
    <w:rsid w:val="00350EB1"/>
    <w:rsid w:val="00351361"/>
    <w:rsid w:val="00351736"/>
    <w:rsid w:val="003519BF"/>
    <w:rsid w:val="00352381"/>
    <w:rsid w:val="003534A4"/>
    <w:rsid w:val="003555DC"/>
    <w:rsid w:val="003559E3"/>
    <w:rsid w:val="00355F28"/>
    <w:rsid w:val="00356CDD"/>
    <w:rsid w:val="003572BA"/>
    <w:rsid w:val="00362169"/>
    <w:rsid w:val="0036218E"/>
    <w:rsid w:val="00362621"/>
    <w:rsid w:val="00363537"/>
    <w:rsid w:val="003638F7"/>
    <w:rsid w:val="0036447E"/>
    <w:rsid w:val="0036521D"/>
    <w:rsid w:val="00366083"/>
    <w:rsid w:val="003668AD"/>
    <w:rsid w:val="003673A8"/>
    <w:rsid w:val="003700A2"/>
    <w:rsid w:val="0037032C"/>
    <w:rsid w:val="00370CB0"/>
    <w:rsid w:val="003710CC"/>
    <w:rsid w:val="00371347"/>
    <w:rsid w:val="003718D2"/>
    <w:rsid w:val="003725E2"/>
    <w:rsid w:val="00372F50"/>
    <w:rsid w:val="00372F59"/>
    <w:rsid w:val="003732E8"/>
    <w:rsid w:val="003734D7"/>
    <w:rsid w:val="0037399F"/>
    <w:rsid w:val="00373A6C"/>
    <w:rsid w:val="00373DAA"/>
    <w:rsid w:val="0037518B"/>
    <w:rsid w:val="00376AEC"/>
    <w:rsid w:val="00376B09"/>
    <w:rsid w:val="00377006"/>
    <w:rsid w:val="00377C8C"/>
    <w:rsid w:val="00377FBC"/>
    <w:rsid w:val="003814D8"/>
    <w:rsid w:val="00381C59"/>
    <w:rsid w:val="003832F5"/>
    <w:rsid w:val="00383829"/>
    <w:rsid w:val="00383F74"/>
    <w:rsid w:val="003843DA"/>
    <w:rsid w:val="0038477C"/>
    <w:rsid w:val="0038589D"/>
    <w:rsid w:val="0038643B"/>
    <w:rsid w:val="00386865"/>
    <w:rsid w:val="00386CB0"/>
    <w:rsid w:val="00387373"/>
    <w:rsid w:val="003878BF"/>
    <w:rsid w:val="003905C7"/>
    <w:rsid w:val="003906A4"/>
    <w:rsid w:val="003911E8"/>
    <w:rsid w:val="003920E9"/>
    <w:rsid w:val="003921FD"/>
    <w:rsid w:val="003928E7"/>
    <w:rsid w:val="003932CA"/>
    <w:rsid w:val="00394480"/>
    <w:rsid w:val="003945C8"/>
    <w:rsid w:val="00394867"/>
    <w:rsid w:val="00395B6A"/>
    <w:rsid w:val="0039754F"/>
    <w:rsid w:val="00397C68"/>
    <w:rsid w:val="003A0188"/>
    <w:rsid w:val="003A15B8"/>
    <w:rsid w:val="003A17D8"/>
    <w:rsid w:val="003A276E"/>
    <w:rsid w:val="003A27A1"/>
    <w:rsid w:val="003A347A"/>
    <w:rsid w:val="003A37F6"/>
    <w:rsid w:val="003A423B"/>
    <w:rsid w:val="003A482D"/>
    <w:rsid w:val="003A4FF9"/>
    <w:rsid w:val="003A5EC7"/>
    <w:rsid w:val="003A6290"/>
    <w:rsid w:val="003A689A"/>
    <w:rsid w:val="003B0B0B"/>
    <w:rsid w:val="003B12CA"/>
    <w:rsid w:val="003B1CE3"/>
    <w:rsid w:val="003B247D"/>
    <w:rsid w:val="003B292E"/>
    <w:rsid w:val="003B2E69"/>
    <w:rsid w:val="003B3531"/>
    <w:rsid w:val="003B3A4F"/>
    <w:rsid w:val="003B3D94"/>
    <w:rsid w:val="003B5A9E"/>
    <w:rsid w:val="003B7BD0"/>
    <w:rsid w:val="003B7E27"/>
    <w:rsid w:val="003C0D5E"/>
    <w:rsid w:val="003C1905"/>
    <w:rsid w:val="003C321B"/>
    <w:rsid w:val="003C3ABA"/>
    <w:rsid w:val="003C5CF8"/>
    <w:rsid w:val="003C6DDF"/>
    <w:rsid w:val="003D007D"/>
    <w:rsid w:val="003D08C6"/>
    <w:rsid w:val="003D0AB4"/>
    <w:rsid w:val="003D1326"/>
    <w:rsid w:val="003D16A9"/>
    <w:rsid w:val="003D45E8"/>
    <w:rsid w:val="003D5442"/>
    <w:rsid w:val="003D61F9"/>
    <w:rsid w:val="003D6AA2"/>
    <w:rsid w:val="003D6C8B"/>
    <w:rsid w:val="003D6EBC"/>
    <w:rsid w:val="003E0354"/>
    <w:rsid w:val="003E123C"/>
    <w:rsid w:val="003E1B9D"/>
    <w:rsid w:val="003E2046"/>
    <w:rsid w:val="003E2345"/>
    <w:rsid w:val="003E25AD"/>
    <w:rsid w:val="003E40E9"/>
    <w:rsid w:val="003E45B8"/>
    <w:rsid w:val="003E555F"/>
    <w:rsid w:val="003E5DAC"/>
    <w:rsid w:val="003E65EB"/>
    <w:rsid w:val="003E6A1D"/>
    <w:rsid w:val="003E6A77"/>
    <w:rsid w:val="003F0034"/>
    <w:rsid w:val="003F0371"/>
    <w:rsid w:val="003F074F"/>
    <w:rsid w:val="003F1E09"/>
    <w:rsid w:val="003F5356"/>
    <w:rsid w:val="003F61B4"/>
    <w:rsid w:val="003F61C8"/>
    <w:rsid w:val="003F67BE"/>
    <w:rsid w:val="003F67C9"/>
    <w:rsid w:val="003F78A3"/>
    <w:rsid w:val="003F7B11"/>
    <w:rsid w:val="004008EC"/>
    <w:rsid w:val="00400D9A"/>
    <w:rsid w:val="0040198B"/>
    <w:rsid w:val="00401CCA"/>
    <w:rsid w:val="00401D20"/>
    <w:rsid w:val="004023AF"/>
    <w:rsid w:val="004035EE"/>
    <w:rsid w:val="00403DC7"/>
    <w:rsid w:val="00406CDD"/>
    <w:rsid w:val="004103C8"/>
    <w:rsid w:val="00410AC1"/>
    <w:rsid w:val="00411123"/>
    <w:rsid w:val="00411293"/>
    <w:rsid w:val="004112A3"/>
    <w:rsid w:val="00412A7C"/>
    <w:rsid w:val="00414FF9"/>
    <w:rsid w:val="00415774"/>
    <w:rsid w:val="00416D73"/>
    <w:rsid w:val="00420EAF"/>
    <w:rsid w:val="00421A83"/>
    <w:rsid w:val="0042255B"/>
    <w:rsid w:val="00422712"/>
    <w:rsid w:val="00423299"/>
    <w:rsid w:val="004236DE"/>
    <w:rsid w:val="00424232"/>
    <w:rsid w:val="0042429E"/>
    <w:rsid w:val="004247C9"/>
    <w:rsid w:val="00424CA1"/>
    <w:rsid w:val="00425A47"/>
    <w:rsid w:val="00426ED3"/>
    <w:rsid w:val="00430C85"/>
    <w:rsid w:val="00430EEA"/>
    <w:rsid w:val="004310B3"/>
    <w:rsid w:val="00432BD2"/>
    <w:rsid w:val="004333E5"/>
    <w:rsid w:val="00433B02"/>
    <w:rsid w:val="00434339"/>
    <w:rsid w:val="0043462A"/>
    <w:rsid w:val="004348D5"/>
    <w:rsid w:val="0043490A"/>
    <w:rsid w:val="00434DB3"/>
    <w:rsid w:val="00435102"/>
    <w:rsid w:val="00435FCA"/>
    <w:rsid w:val="004360FC"/>
    <w:rsid w:val="00436BCA"/>
    <w:rsid w:val="00436E65"/>
    <w:rsid w:val="004376DB"/>
    <w:rsid w:val="00437B2F"/>
    <w:rsid w:val="00437C3C"/>
    <w:rsid w:val="00441228"/>
    <w:rsid w:val="004424FF"/>
    <w:rsid w:val="00442950"/>
    <w:rsid w:val="00442AC3"/>
    <w:rsid w:val="00443A3F"/>
    <w:rsid w:val="004444D6"/>
    <w:rsid w:val="0044647E"/>
    <w:rsid w:val="004465BD"/>
    <w:rsid w:val="00446840"/>
    <w:rsid w:val="004475A7"/>
    <w:rsid w:val="00447FF6"/>
    <w:rsid w:val="0045180D"/>
    <w:rsid w:val="00451A0D"/>
    <w:rsid w:val="00452310"/>
    <w:rsid w:val="00453D86"/>
    <w:rsid w:val="004554B1"/>
    <w:rsid w:val="00455DD7"/>
    <w:rsid w:val="00456B98"/>
    <w:rsid w:val="0046068F"/>
    <w:rsid w:val="00461203"/>
    <w:rsid w:val="00461F47"/>
    <w:rsid w:val="00463489"/>
    <w:rsid w:val="00463902"/>
    <w:rsid w:val="00463E5B"/>
    <w:rsid w:val="00463F85"/>
    <w:rsid w:val="004655BC"/>
    <w:rsid w:val="00465BB0"/>
    <w:rsid w:val="004660C6"/>
    <w:rsid w:val="00466B27"/>
    <w:rsid w:val="00466DB6"/>
    <w:rsid w:val="004705CA"/>
    <w:rsid w:val="00470A88"/>
    <w:rsid w:val="00470CF7"/>
    <w:rsid w:val="00470DFC"/>
    <w:rsid w:val="00471191"/>
    <w:rsid w:val="004713A8"/>
    <w:rsid w:val="00471673"/>
    <w:rsid w:val="0047193E"/>
    <w:rsid w:val="004719E2"/>
    <w:rsid w:val="0047368B"/>
    <w:rsid w:val="00473C14"/>
    <w:rsid w:val="004740B1"/>
    <w:rsid w:val="00475524"/>
    <w:rsid w:val="00475570"/>
    <w:rsid w:val="004765C6"/>
    <w:rsid w:val="004766A2"/>
    <w:rsid w:val="00476D40"/>
    <w:rsid w:val="004803A8"/>
    <w:rsid w:val="00480498"/>
    <w:rsid w:val="004804CC"/>
    <w:rsid w:val="00480705"/>
    <w:rsid w:val="0048190C"/>
    <w:rsid w:val="00482E63"/>
    <w:rsid w:val="00482EC0"/>
    <w:rsid w:val="0048417F"/>
    <w:rsid w:val="00485081"/>
    <w:rsid w:val="004854D9"/>
    <w:rsid w:val="00485630"/>
    <w:rsid w:val="00485E00"/>
    <w:rsid w:val="00486616"/>
    <w:rsid w:val="00490EC7"/>
    <w:rsid w:val="00491ED8"/>
    <w:rsid w:val="00492137"/>
    <w:rsid w:val="00492B1F"/>
    <w:rsid w:val="0049364C"/>
    <w:rsid w:val="00493D7C"/>
    <w:rsid w:val="00494E3D"/>
    <w:rsid w:val="00495653"/>
    <w:rsid w:val="00495BFC"/>
    <w:rsid w:val="00496015"/>
    <w:rsid w:val="00496E38"/>
    <w:rsid w:val="00497E7E"/>
    <w:rsid w:val="004A00CC"/>
    <w:rsid w:val="004A0DBB"/>
    <w:rsid w:val="004A1697"/>
    <w:rsid w:val="004A1734"/>
    <w:rsid w:val="004A1DAE"/>
    <w:rsid w:val="004A3F79"/>
    <w:rsid w:val="004A6BDC"/>
    <w:rsid w:val="004A705F"/>
    <w:rsid w:val="004A7A10"/>
    <w:rsid w:val="004A7D50"/>
    <w:rsid w:val="004B0217"/>
    <w:rsid w:val="004B06D6"/>
    <w:rsid w:val="004B121D"/>
    <w:rsid w:val="004B1541"/>
    <w:rsid w:val="004B228C"/>
    <w:rsid w:val="004B2864"/>
    <w:rsid w:val="004B2C40"/>
    <w:rsid w:val="004B31C9"/>
    <w:rsid w:val="004B3C63"/>
    <w:rsid w:val="004B5130"/>
    <w:rsid w:val="004B574E"/>
    <w:rsid w:val="004B5B81"/>
    <w:rsid w:val="004B5D0F"/>
    <w:rsid w:val="004B6D79"/>
    <w:rsid w:val="004B6FF5"/>
    <w:rsid w:val="004B728A"/>
    <w:rsid w:val="004C06DA"/>
    <w:rsid w:val="004C0771"/>
    <w:rsid w:val="004C0B22"/>
    <w:rsid w:val="004C11B2"/>
    <w:rsid w:val="004C1A95"/>
    <w:rsid w:val="004C3180"/>
    <w:rsid w:val="004C3D84"/>
    <w:rsid w:val="004C3EA2"/>
    <w:rsid w:val="004C49ED"/>
    <w:rsid w:val="004C58F6"/>
    <w:rsid w:val="004C5FE1"/>
    <w:rsid w:val="004C605E"/>
    <w:rsid w:val="004C6772"/>
    <w:rsid w:val="004C7069"/>
    <w:rsid w:val="004C78FE"/>
    <w:rsid w:val="004C7EF3"/>
    <w:rsid w:val="004D0051"/>
    <w:rsid w:val="004D04A6"/>
    <w:rsid w:val="004D0C2E"/>
    <w:rsid w:val="004D0C41"/>
    <w:rsid w:val="004D0EDA"/>
    <w:rsid w:val="004D3A20"/>
    <w:rsid w:val="004D3C69"/>
    <w:rsid w:val="004D42B1"/>
    <w:rsid w:val="004D54B0"/>
    <w:rsid w:val="004D5518"/>
    <w:rsid w:val="004D551D"/>
    <w:rsid w:val="004D5558"/>
    <w:rsid w:val="004D5AF8"/>
    <w:rsid w:val="004D67D4"/>
    <w:rsid w:val="004D6CFC"/>
    <w:rsid w:val="004D796E"/>
    <w:rsid w:val="004E042C"/>
    <w:rsid w:val="004E17A4"/>
    <w:rsid w:val="004E1A26"/>
    <w:rsid w:val="004E1B13"/>
    <w:rsid w:val="004E21A3"/>
    <w:rsid w:val="004E32C8"/>
    <w:rsid w:val="004E3658"/>
    <w:rsid w:val="004E3719"/>
    <w:rsid w:val="004E40F8"/>
    <w:rsid w:val="004E63E6"/>
    <w:rsid w:val="004E6AB0"/>
    <w:rsid w:val="004E6E80"/>
    <w:rsid w:val="004E6F01"/>
    <w:rsid w:val="004E7842"/>
    <w:rsid w:val="004F0935"/>
    <w:rsid w:val="004F0A03"/>
    <w:rsid w:val="004F1508"/>
    <w:rsid w:val="004F198F"/>
    <w:rsid w:val="004F3031"/>
    <w:rsid w:val="004F39E0"/>
    <w:rsid w:val="004F3D0F"/>
    <w:rsid w:val="004F40CF"/>
    <w:rsid w:val="004F46B3"/>
    <w:rsid w:val="004F4825"/>
    <w:rsid w:val="004F4FCB"/>
    <w:rsid w:val="004F55DA"/>
    <w:rsid w:val="004F5A8D"/>
    <w:rsid w:val="004F5CC5"/>
    <w:rsid w:val="004F5D6D"/>
    <w:rsid w:val="004F788C"/>
    <w:rsid w:val="004F7ACC"/>
    <w:rsid w:val="0050124E"/>
    <w:rsid w:val="00501396"/>
    <w:rsid w:val="00501451"/>
    <w:rsid w:val="005019E3"/>
    <w:rsid w:val="00502568"/>
    <w:rsid w:val="00502ABE"/>
    <w:rsid w:val="00502FB8"/>
    <w:rsid w:val="00504080"/>
    <w:rsid w:val="005045C9"/>
    <w:rsid w:val="005050D9"/>
    <w:rsid w:val="005050FB"/>
    <w:rsid w:val="00506DB3"/>
    <w:rsid w:val="00507881"/>
    <w:rsid w:val="00507B43"/>
    <w:rsid w:val="00510887"/>
    <w:rsid w:val="00510F02"/>
    <w:rsid w:val="00513515"/>
    <w:rsid w:val="0051366D"/>
    <w:rsid w:val="00514147"/>
    <w:rsid w:val="00514F8F"/>
    <w:rsid w:val="005150B6"/>
    <w:rsid w:val="00515504"/>
    <w:rsid w:val="00515688"/>
    <w:rsid w:val="00515B09"/>
    <w:rsid w:val="00515DBA"/>
    <w:rsid w:val="005165CE"/>
    <w:rsid w:val="0051667F"/>
    <w:rsid w:val="00517415"/>
    <w:rsid w:val="00517459"/>
    <w:rsid w:val="00517F2F"/>
    <w:rsid w:val="00517F46"/>
    <w:rsid w:val="00521A25"/>
    <w:rsid w:val="00521B7D"/>
    <w:rsid w:val="00521E3E"/>
    <w:rsid w:val="00521ECE"/>
    <w:rsid w:val="00522A08"/>
    <w:rsid w:val="00522C71"/>
    <w:rsid w:val="00523477"/>
    <w:rsid w:val="005237CE"/>
    <w:rsid w:val="00523EE1"/>
    <w:rsid w:val="0052414E"/>
    <w:rsid w:val="005248BD"/>
    <w:rsid w:val="00526229"/>
    <w:rsid w:val="00526592"/>
    <w:rsid w:val="00527651"/>
    <w:rsid w:val="00527CF6"/>
    <w:rsid w:val="0053106A"/>
    <w:rsid w:val="0053207C"/>
    <w:rsid w:val="005323F4"/>
    <w:rsid w:val="00532760"/>
    <w:rsid w:val="00532C1B"/>
    <w:rsid w:val="00532E21"/>
    <w:rsid w:val="00533A84"/>
    <w:rsid w:val="00533FD5"/>
    <w:rsid w:val="00535611"/>
    <w:rsid w:val="00536A4A"/>
    <w:rsid w:val="00536D02"/>
    <w:rsid w:val="00540F59"/>
    <w:rsid w:val="005413B7"/>
    <w:rsid w:val="00541F73"/>
    <w:rsid w:val="0054294C"/>
    <w:rsid w:val="005431DF"/>
    <w:rsid w:val="00543636"/>
    <w:rsid w:val="00543AFD"/>
    <w:rsid w:val="00543F45"/>
    <w:rsid w:val="00544C60"/>
    <w:rsid w:val="00545F18"/>
    <w:rsid w:val="0054619C"/>
    <w:rsid w:val="0054665A"/>
    <w:rsid w:val="00546A1E"/>
    <w:rsid w:val="0054794E"/>
    <w:rsid w:val="005502C3"/>
    <w:rsid w:val="00550934"/>
    <w:rsid w:val="005531EA"/>
    <w:rsid w:val="005536D6"/>
    <w:rsid w:val="00553B45"/>
    <w:rsid w:val="00554806"/>
    <w:rsid w:val="00557181"/>
    <w:rsid w:val="005571AC"/>
    <w:rsid w:val="00557A1B"/>
    <w:rsid w:val="005609BA"/>
    <w:rsid w:val="005630C8"/>
    <w:rsid w:val="005633E6"/>
    <w:rsid w:val="00566E77"/>
    <w:rsid w:val="00570CCF"/>
    <w:rsid w:val="005711E2"/>
    <w:rsid w:val="0057158D"/>
    <w:rsid w:val="00571D5E"/>
    <w:rsid w:val="0057218D"/>
    <w:rsid w:val="00572253"/>
    <w:rsid w:val="005728FF"/>
    <w:rsid w:val="00573083"/>
    <w:rsid w:val="00573BDD"/>
    <w:rsid w:val="00574123"/>
    <w:rsid w:val="005759D6"/>
    <w:rsid w:val="00575B31"/>
    <w:rsid w:val="00580A09"/>
    <w:rsid w:val="00580EEE"/>
    <w:rsid w:val="005821A2"/>
    <w:rsid w:val="00582B33"/>
    <w:rsid w:val="00582D7B"/>
    <w:rsid w:val="00583340"/>
    <w:rsid w:val="0058348D"/>
    <w:rsid w:val="00583931"/>
    <w:rsid w:val="00584D56"/>
    <w:rsid w:val="00584EBD"/>
    <w:rsid w:val="00585084"/>
    <w:rsid w:val="00585181"/>
    <w:rsid w:val="00585635"/>
    <w:rsid w:val="00586FE1"/>
    <w:rsid w:val="005871E4"/>
    <w:rsid w:val="005906D5"/>
    <w:rsid w:val="00591440"/>
    <w:rsid w:val="0059376A"/>
    <w:rsid w:val="00593AC0"/>
    <w:rsid w:val="00593D75"/>
    <w:rsid w:val="00595C3D"/>
    <w:rsid w:val="0059637B"/>
    <w:rsid w:val="005964CD"/>
    <w:rsid w:val="005970A9"/>
    <w:rsid w:val="005A0384"/>
    <w:rsid w:val="005A0D30"/>
    <w:rsid w:val="005A0F3F"/>
    <w:rsid w:val="005A1505"/>
    <w:rsid w:val="005A18D2"/>
    <w:rsid w:val="005A1AFE"/>
    <w:rsid w:val="005A2E49"/>
    <w:rsid w:val="005A30C7"/>
    <w:rsid w:val="005A3E64"/>
    <w:rsid w:val="005A45AB"/>
    <w:rsid w:val="005A4AA7"/>
    <w:rsid w:val="005A67AD"/>
    <w:rsid w:val="005A686B"/>
    <w:rsid w:val="005A7B0D"/>
    <w:rsid w:val="005B1B38"/>
    <w:rsid w:val="005B1C5C"/>
    <w:rsid w:val="005B2C4D"/>
    <w:rsid w:val="005B3B98"/>
    <w:rsid w:val="005B4D87"/>
    <w:rsid w:val="005B672D"/>
    <w:rsid w:val="005B7035"/>
    <w:rsid w:val="005B719C"/>
    <w:rsid w:val="005B77B5"/>
    <w:rsid w:val="005B78CD"/>
    <w:rsid w:val="005B7E15"/>
    <w:rsid w:val="005C1762"/>
    <w:rsid w:val="005C1C60"/>
    <w:rsid w:val="005C43DB"/>
    <w:rsid w:val="005C46A6"/>
    <w:rsid w:val="005C4E99"/>
    <w:rsid w:val="005C5109"/>
    <w:rsid w:val="005C5604"/>
    <w:rsid w:val="005C5845"/>
    <w:rsid w:val="005C5B47"/>
    <w:rsid w:val="005C61B3"/>
    <w:rsid w:val="005C62B8"/>
    <w:rsid w:val="005C70DD"/>
    <w:rsid w:val="005C7A20"/>
    <w:rsid w:val="005D09BD"/>
    <w:rsid w:val="005D0E29"/>
    <w:rsid w:val="005D0EF5"/>
    <w:rsid w:val="005D101A"/>
    <w:rsid w:val="005D10F4"/>
    <w:rsid w:val="005D15A4"/>
    <w:rsid w:val="005D1A96"/>
    <w:rsid w:val="005D1CE4"/>
    <w:rsid w:val="005D1FC2"/>
    <w:rsid w:val="005D2193"/>
    <w:rsid w:val="005D25AC"/>
    <w:rsid w:val="005D2801"/>
    <w:rsid w:val="005D28EE"/>
    <w:rsid w:val="005D3302"/>
    <w:rsid w:val="005D382B"/>
    <w:rsid w:val="005D3CD4"/>
    <w:rsid w:val="005D3F15"/>
    <w:rsid w:val="005D51A9"/>
    <w:rsid w:val="005D76BC"/>
    <w:rsid w:val="005D7998"/>
    <w:rsid w:val="005E018C"/>
    <w:rsid w:val="005E0428"/>
    <w:rsid w:val="005E0EDC"/>
    <w:rsid w:val="005E12A1"/>
    <w:rsid w:val="005E1D93"/>
    <w:rsid w:val="005E2148"/>
    <w:rsid w:val="005E2729"/>
    <w:rsid w:val="005E4DB7"/>
    <w:rsid w:val="005E4F4D"/>
    <w:rsid w:val="005E6EC6"/>
    <w:rsid w:val="005F02DE"/>
    <w:rsid w:val="005F13A1"/>
    <w:rsid w:val="005F13AC"/>
    <w:rsid w:val="005F178B"/>
    <w:rsid w:val="005F36FD"/>
    <w:rsid w:val="005F4EC1"/>
    <w:rsid w:val="005F5C35"/>
    <w:rsid w:val="005F6E8E"/>
    <w:rsid w:val="005F7815"/>
    <w:rsid w:val="005F7850"/>
    <w:rsid w:val="00600A69"/>
    <w:rsid w:val="00600D6D"/>
    <w:rsid w:val="00601357"/>
    <w:rsid w:val="00601622"/>
    <w:rsid w:val="006016B1"/>
    <w:rsid w:val="00601C94"/>
    <w:rsid w:val="00602332"/>
    <w:rsid w:val="006029E1"/>
    <w:rsid w:val="00604732"/>
    <w:rsid w:val="00604A29"/>
    <w:rsid w:val="006054E9"/>
    <w:rsid w:val="00607129"/>
    <w:rsid w:val="00607E09"/>
    <w:rsid w:val="0061037C"/>
    <w:rsid w:val="006108EE"/>
    <w:rsid w:val="00610F7F"/>
    <w:rsid w:val="00613150"/>
    <w:rsid w:val="00613449"/>
    <w:rsid w:val="006135DC"/>
    <w:rsid w:val="006139B6"/>
    <w:rsid w:val="00613E36"/>
    <w:rsid w:val="00614126"/>
    <w:rsid w:val="00614A85"/>
    <w:rsid w:val="0061519B"/>
    <w:rsid w:val="006153C1"/>
    <w:rsid w:val="006155BD"/>
    <w:rsid w:val="006174A7"/>
    <w:rsid w:val="006178C3"/>
    <w:rsid w:val="00617B81"/>
    <w:rsid w:val="00622178"/>
    <w:rsid w:val="00622200"/>
    <w:rsid w:val="00624300"/>
    <w:rsid w:val="00624AA5"/>
    <w:rsid w:val="00624C8C"/>
    <w:rsid w:val="006254B9"/>
    <w:rsid w:val="00626A37"/>
    <w:rsid w:val="00630A96"/>
    <w:rsid w:val="00631617"/>
    <w:rsid w:val="00631865"/>
    <w:rsid w:val="00631A4C"/>
    <w:rsid w:val="006320E6"/>
    <w:rsid w:val="00632740"/>
    <w:rsid w:val="0063322F"/>
    <w:rsid w:val="00633A3F"/>
    <w:rsid w:val="0063460F"/>
    <w:rsid w:val="006347FE"/>
    <w:rsid w:val="006362A6"/>
    <w:rsid w:val="00636A8A"/>
    <w:rsid w:val="00637734"/>
    <w:rsid w:val="0064031F"/>
    <w:rsid w:val="00641421"/>
    <w:rsid w:val="00642F7F"/>
    <w:rsid w:val="006434B8"/>
    <w:rsid w:val="00643A1A"/>
    <w:rsid w:val="00644455"/>
    <w:rsid w:val="00644865"/>
    <w:rsid w:val="00644C05"/>
    <w:rsid w:val="006454F7"/>
    <w:rsid w:val="00646296"/>
    <w:rsid w:val="00647209"/>
    <w:rsid w:val="006500CD"/>
    <w:rsid w:val="006523C9"/>
    <w:rsid w:val="006526CD"/>
    <w:rsid w:val="00652F93"/>
    <w:rsid w:val="00653705"/>
    <w:rsid w:val="00653E23"/>
    <w:rsid w:val="00654924"/>
    <w:rsid w:val="00655316"/>
    <w:rsid w:val="00655925"/>
    <w:rsid w:val="00656A2F"/>
    <w:rsid w:val="00660C5B"/>
    <w:rsid w:val="006628FB"/>
    <w:rsid w:val="00662AF1"/>
    <w:rsid w:val="00662CB2"/>
    <w:rsid w:val="00663039"/>
    <w:rsid w:val="00663F4B"/>
    <w:rsid w:val="00664901"/>
    <w:rsid w:val="00665D2D"/>
    <w:rsid w:val="006665BE"/>
    <w:rsid w:val="0067014B"/>
    <w:rsid w:val="00670945"/>
    <w:rsid w:val="00672A7D"/>
    <w:rsid w:val="00672B95"/>
    <w:rsid w:val="00672D1D"/>
    <w:rsid w:val="00673632"/>
    <w:rsid w:val="00673B3D"/>
    <w:rsid w:val="00673D1B"/>
    <w:rsid w:val="00674197"/>
    <w:rsid w:val="006745C7"/>
    <w:rsid w:val="0067476C"/>
    <w:rsid w:val="00674D29"/>
    <w:rsid w:val="00674E55"/>
    <w:rsid w:val="00675435"/>
    <w:rsid w:val="006759D1"/>
    <w:rsid w:val="006775A6"/>
    <w:rsid w:val="00680082"/>
    <w:rsid w:val="006800CD"/>
    <w:rsid w:val="0068037C"/>
    <w:rsid w:val="00680B53"/>
    <w:rsid w:val="00680B7C"/>
    <w:rsid w:val="00680C83"/>
    <w:rsid w:val="006813D0"/>
    <w:rsid w:val="006817BA"/>
    <w:rsid w:val="00681A2B"/>
    <w:rsid w:val="00683402"/>
    <w:rsid w:val="00684282"/>
    <w:rsid w:val="00684A07"/>
    <w:rsid w:val="00684E64"/>
    <w:rsid w:val="00684F6E"/>
    <w:rsid w:val="00685082"/>
    <w:rsid w:val="00686C6C"/>
    <w:rsid w:val="00687865"/>
    <w:rsid w:val="00691EFD"/>
    <w:rsid w:val="006922FA"/>
    <w:rsid w:val="006926F9"/>
    <w:rsid w:val="00692CE6"/>
    <w:rsid w:val="0069317D"/>
    <w:rsid w:val="006937A7"/>
    <w:rsid w:val="00694EE4"/>
    <w:rsid w:val="0069672C"/>
    <w:rsid w:val="006969E1"/>
    <w:rsid w:val="006A039C"/>
    <w:rsid w:val="006A0A6F"/>
    <w:rsid w:val="006A1593"/>
    <w:rsid w:val="006A16F2"/>
    <w:rsid w:val="006A176D"/>
    <w:rsid w:val="006A1B9B"/>
    <w:rsid w:val="006A2E75"/>
    <w:rsid w:val="006A37DD"/>
    <w:rsid w:val="006A3A0A"/>
    <w:rsid w:val="006A47C6"/>
    <w:rsid w:val="006A5A6F"/>
    <w:rsid w:val="006A5D23"/>
    <w:rsid w:val="006A65CF"/>
    <w:rsid w:val="006A66C6"/>
    <w:rsid w:val="006A6E77"/>
    <w:rsid w:val="006A6EAB"/>
    <w:rsid w:val="006A71FD"/>
    <w:rsid w:val="006B065D"/>
    <w:rsid w:val="006B092A"/>
    <w:rsid w:val="006B22BF"/>
    <w:rsid w:val="006B2587"/>
    <w:rsid w:val="006B3271"/>
    <w:rsid w:val="006B3E40"/>
    <w:rsid w:val="006B44E2"/>
    <w:rsid w:val="006B45D0"/>
    <w:rsid w:val="006B4777"/>
    <w:rsid w:val="006B5C85"/>
    <w:rsid w:val="006B5D8E"/>
    <w:rsid w:val="006C01BC"/>
    <w:rsid w:val="006C11FA"/>
    <w:rsid w:val="006C1390"/>
    <w:rsid w:val="006C203E"/>
    <w:rsid w:val="006C394C"/>
    <w:rsid w:val="006C4A40"/>
    <w:rsid w:val="006C5445"/>
    <w:rsid w:val="006C5A47"/>
    <w:rsid w:val="006C5CDA"/>
    <w:rsid w:val="006C5F99"/>
    <w:rsid w:val="006C67B8"/>
    <w:rsid w:val="006C79BC"/>
    <w:rsid w:val="006D025E"/>
    <w:rsid w:val="006D068A"/>
    <w:rsid w:val="006D06A6"/>
    <w:rsid w:val="006D07D5"/>
    <w:rsid w:val="006D2033"/>
    <w:rsid w:val="006D53F4"/>
    <w:rsid w:val="006D5CFB"/>
    <w:rsid w:val="006D6028"/>
    <w:rsid w:val="006D6811"/>
    <w:rsid w:val="006D6B19"/>
    <w:rsid w:val="006E034D"/>
    <w:rsid w:val="006E1956"/>
    <w:rsid w:val="006E1AC7"/>
    <w:rsid w:val="006E1CC9"/>
    <w:rsid w:val="006E396C"/>
    <w:rsid w:val="006E50EC"/>
    <w:rsid w:val="006E55DE"/>
    <w:rsid w:val="006E632C"/>
    <w:rsid w:val="006E63B4"/>
    <w:rsid w:val="006E6BC8"/>
    <w:rsid w:val="006E6E78"/>
    <w:rsid w:val="006E7143"/>
    <w:rsid w:val="006E733F"/>
    <w:rsid w:val="006F14C3"/>
    <w:rsid w:val="006F17D2"/>
    <w:rsid w:val="006F1C2C"/>
    <w:rsid w:val="006F32E5"/>
    <w:rsid w:val="006F3941"/>
    <w:rsid w:val="006F453C"/>
    <w:rsid w:val="006F4974"/>
    <w:rsid w:val="006F5182"/>
    <w:rsid w:val="006F5A9B"/>
    <w:rsid w:val="006F60DC"/>
    <w:rsid w:val="006F7B8B"/>
    <w:rsid w:val="00700618"/>
    <w:rsid w:val="00700973"/>
    <w:rsid w:val="00701447"/>
    <w:rsid w:val="00701621"/>
    <w:rsid w:val="007019A5"/>
    <w:rsid w:val="00701B73"/>
    <w:rsid w:val="00702F92"/>
    <w:rsid w:val="00704F40"/>
    <w:rsid w:val="007051C3"/>
    <w:rsid w:val="00705398"/>
    <w:rsid w:val="00705839"/>
    <w:rsid w:val="007059B4"/>
    <w:rsid w:val="00705A49"/>
    <w:rsid w:val="0070650E"/>
    <w:rsid w:val="00706B9C"/>
    <w:rsid w:val="007074F5"/>
    <w:rsid w:val="0071045D"/>
    <w:rsid w:val="00710A90"/>
    <w:rsid w:val="00711054"/>
    <w:rsid w:val="007143EC"/>
    <w:rsid w:val="00714CBE"/>
    <w:rsid w:val="00714F7E"/>
    <w:rsid w:val="00715544"/>
    <w:rsid w:val="00715745"/>
    <w:rsid w:val="007158EB"/>
    <w:rsid w:val="007171CB"/>
    <w:rsid w:val="00717486"/>
    <w:rsid w:val="00717DA4"/>
    <w:rsid w:val="00720507"/>
    <w:rsid w:val="007206F1"/>
    <w:rsid w:val="00720A76"/>
    <w:rsid w:val="0072115D"/>
    <w:rsid w:val="00721CB8"/>
    <w:rsid w:val="00721FE8"/>
    <w:rsid w:val="00723B53"/>
    <w:rsid w:val="0072411E"/>
    <w:rsid w:val="0072431B"/>
    <w:rsid w:val="0072434B"/>
    <w:rsid w:val="0072444A"/>
    <w:rsid w:val="007250E3"/>
    <w:rsid w:val="007251DF"/>
    <w:rsid w:val="00726268"/>
    <w:rsid w:val="00726969"/>
    <w:rsid w:val="00726C73"/>
    <w:rsid w:val="00726E91"/>
    <w:rsid w:val="00726F5D"/>
    <w:rsid w:val="00727082"/>
    <w:rsid w:val="007277AC"/>
    <w:rsid w:val="00727CE8"/>
    <w:rsid w:val="00730708"/>
    <w:rsid w:val="0073198F"/>
    <w:rsid w:val="00731C12"/>
    <w:rsid w:val="007326A6"/>
    <w:rsid w:val="00732EEB"/>
    <w:rsid w:val="007332CE"/>
    <w:rsid w:val="00733484"/>
    <w:rsid w:val="00733D74"/>
    <w:rsid w:val="0073493E"/>
    <w:rsid w:val="0073565E"/>
    <w:rsid w:val="00735733"/>
    <w:rsid w:val="00735986"/>
    <w:rsid w:val="00736215"/>
    <w:rsid w:val="007366DC"/>
    <w:rsid w:val="00736E5F"/>
    <w:rsid w:val="007415EF"/>
    <w:rsid w:val="007419A3"/>
    <w:rsid w:val="00742F05"/>
    <w:rsid w:val="00744EC9"/>
    <w:rsid w:val="0074550B"/>
    <w:rsid w:val="007458B8"/>
    <w:rsid w:val="00745AA6"/>
    <w:rsid w:val="00745E86"/>
    <w:rsid w:val="007462E8"/>
    <w:rsid w:val="00746C5A"/>
    <w:rsid w:val="007470D1"/>
    <w:rsid w:val="00747B2B"/>
    <w:rsid w:val="00750233"/>
    <w:rsid w:val="00750370"/>
    <w:rsid w:val="00751513"/>
    <w:rsid w:val="007516BA"/>
    <w:rsid w:val="00751AB5"/>
    <w:rsid w:val="0075269E"/>
    <w:rsid w:val="007528DA"/>
    <w:rsid w:val="007542C7"/>
    <w:rsid w:val="00756551"/>
    <w:rsid w:val="00756763"/>
    <w:rsid w:val="00757859"/>
    <w:rsid w:val="0076028C"/>
    <w:rsid w:val="00761032"/>
    <w:rsid w:val="00761203"/>
    <w:rsid w:val="0076335B"/>
    <w:rsid w:val="0076423E"/>
    <w:rsid w:val="00764C43"/>
    <w:rsid w:val="00765432"/>
    <w:rsid w:val="007657D1"/>
    <w:rsid w:val="00766BA8"/>
    <w:rsid w:val="0077042D"/>
    <w:rsid w:val="00770E8E"/>
    <w:rsid w:val="007712D8"/>
    <w:rsid w:val="007714C9"/>
    <w:rsid w:val="00771FFE"/>
    <w:rsid w:val="00773783"/>
    <w:rsid w:val="00773E86"/>
    <w:rsid w:val="007745C6"/>
    <w:rsid w:val="00774A00"/>
    <w:rsid w:val="0077520B"/>
    <w:rsid w:val="00776215"/>
    <w:rsid w:val="00776F2A"/>
    <w:rsid w:val="007773BF"/>
    <w:rsid w:val="00777BFC"/>
    <w:rsid w:val="00777C22"/>
    <w:rsid w:val="00780338"/>
    <w:rsid w:val="00780E5B"/>
    <w:rsid w:val="00781286"/>
    <w:rsid w:val="00785B77"/>
    <w:rsid w:val="00785FBC"/>
    <w:rsid w:val="0078616F"/>
    <w:rsid w:val="00787101"/>
    <w:rsid w:val="00787A56"/>
    <w:rsid w:val="0079024D"/>
    <w:rsid w:val="007903CD"/>
    <w:rsid w:val="007904AC"/>
    <w:rsid w:val="007905C2"/>
    <w:rsid w:val="00791188"/>
    <w:rsid w:val="0079129B"/>
    <w:rsid w:val="007913AF"/>
    <w:rsid w:val="00792094"/>
    <w:rsid w:val="007922F3"/>
    <w:rsid w:val="0079231B"/>
    <w:rsid w:val="0079233D"/>
    <w:rsid w:val="00792661"/>
    <w:rsid w:val="007931FD"/>
    <w:rsid w:val="007936F5"/>
    <w:rsid w:val="00797390"/>
    <w:rsid w:val="007A0005"/>
    <w:rsid w:val="007A07B1"/>
    <w:rsid w:val="007A0874"/>
    <w:rsid w:val="007A2478"/>
    <w:rsid w:val="007A2993"/>
    <w:rsid w:val="007A2A86"/>
    <w:rsid w:val="007A5842"/>
    <w:rsid w:val="007B0502"/>
    <w:rsid w:val="007B0BAB"/>
    <w:rsid w:val="007B2689"/>
    <w:rsid w:val="007B2836"/>
    <w:rsid w:val="007B29C8"/>
    <w:rsid w:val="007B3562"/>
    <w:rsid w:val="007B4247"/>
    <w:rsid w:val="007B6824"/>
    <w:rsid w:val="007B6AEC"/>
    <w:rsid w:val="007B6C40"/>
    <w:rsid w:val="007B6CD7"/>
    <w:rsid w:val="007B74E3"/>
    <w:rsid w:val="007C146D"/>
    <w:rsid w:val="007C239B"/>
    <w:rsid w:val="007C2794"/>
    <w:rsid w:val="007C28FA"/>
    <w:rsid w:val="007C2929"/>
    <w:rsid w:val="007C3158"/>
    <w:rsid w:val="007C39F2"/>
    <w:rsid w:val="007C43FD"/>
    <w:rsid w:val="007C584E"/>
    <w:rsid w:val="007C5C82"/>
    <w:rsid w:val="007C621B"/>
    <w:rsid w:val="007C6F41"/>
    <w:rsid w:val="007C7578"/>
    <w:rsid w:val="007D0DAC"/>
    <w:rsid w:val="007D0FAE"/>
    <w:rsid w:val="007D17A4"/>
    <w:rsid w:val="007D3FC3"/>
    <w:rsid w:val="007D593F"/>
    <w:rsid w:val="007D5C17"/>
    <w:rsid w:val="007D6116"/>
    <w:rsid w:val="007D75DA"/>
    <w:rsid w:val="007D7D9F"/>
    <w:rsid w:val="007E0212"/>
    <w:rsid w:val="007E0F85"/>
    <w:rsid w:val="007E1C71"/>
    <w:rsid w:val="007E23C2"/>
    <w:rsid w:val="007E2893"/>
    <w:rsid w:val="007E2BDC"/>
    <w:rsid w:val="007E3F95"/>
    <w:rsid w:val="007E505D"/>
    <w:rsid w:val="007E59F8"/>
    <w:rsid w:val="007E5BF8"/>
    <w:rsid w:val="007E6077"/>
    <w:rsid w:val="007E7CCF"/>
    <w:rsid w:val="007F0124"/>
    <w:rsid w:val="007F080A"/>
    <w:rsid w:val="007F1298"/>
    <w:rsid w:val="007F17F0"/>
    <w:rsid w:val="007F2FB4"/>
    <w:rsid w:val="007F383D"/>
    <w:rsid w:val="007F4558"/>
    <w:rsid w:val="007F46E8"/>
    <w:rsid w:val="007F4E0B"/>
    <w:rsid w:val="007F4E9A"/>
    <w:rsid w:val="007F59D3"/>
    <w:rsid w:val="007F5A27"/>
    <w:rsid w:val="007F7625"/>
    <w:rsid w:val="007F76F4"/>
    <w:rsid w:val="007F7A14"/>
    <w:rsid w:val="007F7FB2"/>
    <w:rsid w:val="0080099A"/>
    <w:rsid w:val="00800CC1"/>
    <w:rsid w:val="00801981"/>
    <w:rsid w:val="00801A13"/>
    <w:rsid w:val="00802A4D"/>
    <w:rsid w:val="008033B3"/>
    <w:rsid w:val="00803BF8"/>
    <w:rsid w:val="00805394"/>
    <w:rsid w:val="00806A3B"/>
    <w:rsid w:val="00807C92"/>
    <w:rsid w:val="00807F5D"/>
    <w:rsid w:val="0081004D"/>
    <w:rsid w:val="008100F4"/>
    <w:rsid w:val="00811322"/>
    <w:rsid w:val="00811412"/>
    <w:rsid w:val="00811573"/>
    <w:rsid w:val="008117AD"/>
    <w:rsid w:val="0081186B"/>
    <w:rsid w:val="00812320"/>
    <w:rsid w:val="00812B47"/>
    <w:rsid w:val="00812FCA"/>
    <w:rsid w:val="0081435C"/>
    <w:rsid w:val="008151C9"/>
    <w:rsid w:val="00815CA1"/>
    <w:rsid w:val="008161DB"/>
    <w:rsid w:val="00816797"/>
    <w:rsid w:val="00816EB3"/>
    <w:rsid w:val="00817FF2"/>
    <w:rsid w:val="00820C13"/>
    <w:rsid w:val="00820CF1"/>
    <w:rsid w:val="008211EF"/>
    <w:rsid w:val="00821CC4"/>
    <w:rsid w:val="00822702"/>
    <w:rsid w:val="00822952"/>
    <w:rsid w:val="00822A02"/>
    <w:rsid w:val="00823829"/>
    <w:rsid w:val="00823F36"/>
    <w:rsid w:val="008240CA"/>
    <w:rsid w:val="00824F56"/>
    <w:rsid w:val="00825239"/>
    <w:rsid w:val="00825807"/>
    <w:rsid w:val="00825BFF"/>
    <w:rsid w:val="00826F11"/>
    <w:rsid w:val="00827AC0"/>
    <w:rsid w:val="00827C0D"/>
    <w:rsid w:val="0083017F"/>
    <w:rsid w:val="008301E2"/>
    <w:rsid w:val="00830E31"/>
    <w:rsid w:val="00833B3D"/>
    <w:rsid w:val="00833E07"/>
    <w:rsid w:val="00834C92"/>
    <w:rsid w:val="00834EDA"/>
    <w:rsid w:val="0083528D"/>
    <w:rsid w:val="008354DA"/>
    <w:rsid w:val="00836183"/>
    <w:rsid w:val="00836F8E"/>
    <w:rsid w:val="00836FFD"/>
    <w:rsid w:val="00837875"/>
    <w:rsid w:val="008379B8"/>
    <w:rsid w:val="00837BF6"/>
    <w:rsid w:val="00840179"/>
    <w:rsid w:val="008404B8"/>
    <w:rsid w:val="00840AF1"/>
    <w:rsid w:val="00841414"/>
    <w:rsid w:val="0084180C"/>
    <w:rsid w:val="00842A21"/>
    <w:rsid w:val="00842DDE"/>
    <w:rsid w:val="00842FB8"/>
    <w:rsid w:val="0084391F"/>
    <w:rsid w:val="00844302"/>
    <w:rsid w:val="00844798"/>
    <w:rsid w:val="00845E5C"/>
    <w:rsid w:val="00847787"/>
    <w:rsid w:val="00847A77"/>
    <w:rsid w:val="00847C98"/>
    <w:rsid w:val="00851593"/>
    <w:rsid w:val="00852135"/>
    <w:rsid w:val="00853523"/>
    <w:rsid w:val="00853668"/>
    <w:rsid w:val="00853E29"/>
    <w:rsid w:val="00855067"/>
    <w:rsid w:val="008562EA"/>
    <w:rsid w:val="00856F7E"/>
    <w:rsid w:val="00857122"/>
    <w:rsid w:val="008578D5"/>
    <w:rsid w:val="00860B6F"/>
    <w:rsid w:val="0086170D"/>
    <w:rsid w:val="00861D0F"/>
    <w:rsid w:val="008621F9"/>
    <w:rsid w:val="00863398"/>
    <w:rsid w:val="008633E5"/>
    <w:rsid w:val="00863A2F"/>
    <w:rsid w:val="00863EEE"/>
    <w:rsid w:val="00864840"/>
    <w:rsid w:val="008649B3"/>
    <w:rsid w:val="00864AFC"/>
    <w:rsid w:val="00864B8A"/>
    <w:rsid w:val="00865294"/>
    <w:rsid w:val="00865732"/>
    <w:rsid w:val="00865B65"/>
    <w:rsid w:val="00865F5B"/>
    <w:rsid w:val="008660BE"/>
    <w:rsid w:val="00866744"/>
    <w:rsid w:val="008669F9"/>
    <w:rsid w:val="008675C6"/>
    <w:rsid w:val="0087031F"/>
    <w:rsid w:val="00871589"/>
    <w:rsid w:val="0087172E"/>
    <w:rsid w:val="008728AB"/>
    <w:rsid w:val="00872FB8"/>
    <w:rsid w:val="0087312D"/>
    <w:rsid w:val="00873166"/>
    <w:rsid w:val="008747AD"/>
    <w:rsid w:val="00874E98"/>
    <w:rsid w:val="00874FD8"/>
    <w:rsid w:val="0087548F"/>
    <w:rsid w:val="00875CE9"/>
    <w:rsid w:val="00875E31"/>
    <w:rsid w:val="00876619"/>
    <w:rsid w:val="00877129"/>
    <w:rsid w:val="008772E1"/>
    <w:rsid w:val="00877E3B"/>
    <w:rsid w:val="00880C3F"/>
    <w:rsid w:val="008810C4"/>
    <w:rsid w:val="008811A7"/>
    <w:rsid w:val="00881303"/>
    <w:rsid w:val="00881480"/>
    <w:rsid w:val="00881744"/>
    <w:rsid w:val="00883E9A"/>
    <w:rsid w:val="00884CE2"/>
    <w:rsid w:val="008857B1"/>
    <w:rsid w:val="008861F3"/>
    <w:rsid w:val="0088647E"/>
    <w:rsid w:val="00886CCA"/>
    <w:rsid w:val="00891B8A"/>
    <w:rsid w:val="008920F1"/>
    <w:rsid w:val="0089311B"/>
    <w:rsid w:val="008936CC"/>
    <w:rsid w:val="008937C8"/>
    <w:rsid w:val="00893F24"/>
    <w:rsid w:val="008940D1"/>
    <w:rsid w:val="008948F9"/>
    <w:rsid w:val="00894E54"/>
    <w:rsid w:val="0089539B"/>
    <w:rsid w:val="00896EDE"/>
    <w:rsid w:val="0089793B"/>
    <w:rsid w:val="008A0400"/>
    <w:rsid w:val="008A05A8"/>
    <w:rsid w:val="008A0839"/>
    <w:rsid w:val="008A0F16"/>
    <w:rsid w:val="008A0FE5"/>
    <w:rsid w:val="008A15E1"/>
    <w:rsid w:val="008A17FC"/>
    <w:rsid w:val="008A1F17"/>
    <w:rsid w:val="008A2060"/>
    <w:rsid w:val="008A33B4"/>
    <w:rsid w:val="008A34AF"/>
    <w:rsid w:val="008A3CC9"/>
    <w:rsid w:val="008A5001"/>
    <w:rsid w:val="008A766C"/>
    <w:rsid w:val="008A7A00"/>
    <w:rsid w:val="008A7D75"/>
    <w:rsid w:val="008B0721"/>
    <w:rsid w:val="008B2067"/>
    <w:rsid w:val="008B22B5"/>
    <w:rsid w:val="008B2459"/>
    <w:rsid w:val="008B3041"/>
    <w:rsid w:val="008B3ABB"/>
    <w:rsid w:val="008B5366"/>
    <w:rsid w:val="008B7088"/>
    <w:rsid w:val="008B7F23"/>
    <w:rsid w:val="008C00A4"/>
    <w:rsid w:val="008C035B"/>
    <w:rsid w:val="008C03B1"/>
    <w:rsid w:val="008C06DA"/>
    <w:rsid w:val="008C129B"/>
    <w:rsid w:val="008C1510"/>
    <w:rsid w:val="008C2690"/>
    <w:rsid w:val="008C29D3"/>
    <w:rsid w:val="008C4419"/>
    <w:rsid w:val="008C5DBB"/>
    <w:rsid w:val="008C5EE4"/>
    <w:rsid w:val="008C67F6"/>
    <w:rsid w:val="008D07D3"/>
    <w:rsid w:val="008D0979"/>
    <w:rsid w:val="008D2FAF"/>
    <w:rsid w:val="008D3327"/>
    <w:rsid w:val="008D34B5"/>
    <w:rsid w:val="008D36E7"/>
    <w:rsid w:val="008D4676"/>
    <w:rsid w:val="008D492F"/>
    <w:rsid w:val="008D4FBF"/>
    <w:rsid w:val="008D65CA"/>
    <w:rsid w:val="008D66AE"/>
    <w:rsid w:val="008D6BC2"/>
    <w:rsid w:val="008D77B0"/>
    <w:rsid w:val="008E0F0D"/>
    <w:rsid w:val="008E2007"/>
    <w:rsid w:val="008E419F"/>
    <w:rsid w:val="008E4C69"/>
    <w:rsid w:val="008E578C"/>
    <w:rsid w:val="008E5AAB"/>
    <w:rsid w:val="008E5CD3"/>
    <w:rsid w:val="008E62E7"/>
    <w:rsid w:val="008E7540"/>
    <w:rsid w:val="008F0398"/>
    <w:rsid w:val="008F0C69"/>
    <w:rsid w:val="008F1017"/>
    <w:rsid w:val="008F2EC9"/>
    <w:rsid w:val="008F3346"/>
    <w:rsid w:val="008F3BEC"/>
    <w:rsid w:val="008F3FD9"/>
    <w:rsid w:val="008F44F2"/>
    <w:rsid w:val="008F56EC"/>
    <w:rsid w:val="008F57B8"/>
    <w:rsid w:val="008F70AC"/>
    <w:rsid w:val="008F7EA8"/>
    <w:rsid w:val="009005D0"/>
    <w:rsid w:val="00900DB1"/>
    <w:rsid w:val="00900E8E"/>
    <w:rsid w:val="00901316"/>
    <w:rsid w:val="00902E2F"/>
    <w:rsid w:val="00903374"/>
    <w:rsid w:val="00903669"/>
    <w:rsid w:val="009040FF"/>
    <w:rsid w:val="00904FD1"/>
    <w:rsid w:val="00905D37"/>
    <w:rsid w:val="0090624E"/>
    <w:rsid w:val="009063BE"/>
    <w:rsid w:val="009078DD"/>
    <w:rsid w:val="009104F9"/>
    <w:rsid w:val="009111BA"/>
    <w:rsid w:val="00912CAD"/>
    <w:rsid w:val="0091346F"/>
    <w:rsid w:val="00913549"/>
    <w:rsid w:val="00913EA9"/>
    <w:rsid w:val="009142AA"/>
    <w:rsid w:val="00914A86"/>
    <w:rsid w:val="0091538C"/>
    <w:rsid w:val="00915945"/>
    <w:rsid w:val="00916374"/>
    <w:rsid w:val="00916B05"/>
    <w:rsid w:val="00916BDB"/>
    <w:rsid w:val="00920196"/>
    <w:rsid w:val="009205D3"/>
    <w:rsid w:val="00920D61"/>
    <w:rsid w:val="00920DF9"/>
    <w:rsid w:val="009211A2"/>
    <w:rsid w:val="0092455B"/>
    <w:rsid w:val="0092481D"/>
    <w:rsid w:val="00924A28"/>
    <w:rsid w:val="0092627C"/>
    <w:rsid w:val="00926468"/>
    <w:rsid w:val="00926D69"/>
    <w:rsid w:val="00927A96"/>
    <w:rsid w:val="009309B1"/>
    <w:rsid w:val="00932949"/>
    <w:rsid w:val="00932B8B"/>
    <w:rsid w:val="00932E15"/>
    <w:rsid w:val="0093363B"/>
    <w:rsid w:val="0093393E"/>
    <w:rsid w:val="009350D4"/>
    <w:rsid w:val="009353CF"/>
    <w:rsid w:val="009357D1"/>
    <w:rsid w:val="00936CDF"/>
    <w:rsid w:val="00937063"/>
    <w:rsid w:val="00937082"/>
    <w:rsid w:val="0093718A"/>
    <w:rsid w:val="009374FE"/>
    <w:rsid w:val="00937BD0"/>
    <w:rsid w:val="00940C03"/>
    <w:rsid w:val="00941D27"/>
    <w:rsid w:val="0094230D"/>
    <w:rsid w:val="0094259C"/>
    <w:rsid w:val="00942716"/>
    <w:rsid w:val="009431D1"/>
    <w:rsid w:val="00943626"/>
    <w:rsid w:val="00943AE5"/>
    <w:rsid w:val="00943CEB"/>
    <w:rsid w:val="00943DBD"/>
    <w:rsid w:val="00944BC9"/>
    <w:rsid w:val="00945A19"/>
    <w:rsid w:val="00946379"/>
    <w:rsid w:val="00946408"/>
    <w:rsid w:val="009466C4"/>
    <w:rsid w:val="00946749"/>
    <w:rsid w:val="00946CE9"/>
    <w:rsid w:val="00947016"/>
    <w:rsid w:val="00947764"/>
    <w:rsid w:val="00947872"/>
    <w:rsid w:val="00950C56"/>
    <w:rsid w:val="009519FD"/>
    <w:rsid w:val="00952163"/>
    <w:rsid w:val="00952958"/>
    <w:rsid w:val="00952D1C"/>
    <w:rsid w:val="00953624"/>
    <w:rsid w:val="0095365C"/>
    <w:rsid w:val="009539BA"/>
    <w:rsid w:val="009549D8"/>
    <w:rsid w:val="00954ABF"/>
    <w:rsid w:val="00954CC0"/>
    <w:rsid w:val="00954DBB"/>
    <w:rsid w:val="009553D6"/>
    <w:rsid w:val="00956134"/>
    <w:rsid w:val="00957365"/>
    <w:rsid w:val="009612A7"/>
    <w:rsid w:val="00961345"/>
    <w:rsid w:val="009616ED"/>
    <w:rsid w:val="00962BC5"/>
    <w:rsid w:val="0096340C"/>
    <w:rsid w:val="00963BD3"/>
    <w:rsid w:val="009642AD"/>
    <w:rsid w:val="009644C0"/>
    <w:rsid w:val="00964913"/>
    <w:rsid w:val="00965408"/>
    <w:rsid w:val="00965D1A"/>
    <w:rsid w:val="009664B8"/>
    <w:rsid w:val="009665CE"/>
    <w:rsid w:val="00966917"/>
    <w:rsid w:val="00966CFB"/>
    <w:rsid w:val="00966DE0"/>
    <w:rsid w:val="00966F5B"/>
    <w:rsid w:val="009670AC"/>
    <w:rsid w:val="009676DA"/>
    <w:rsid w:val="00967C26"/>
    <w:rsid w:val="0097113D"/>
    <w:rsid w:val="00971154"/>
    <w:rsid w:val="009714BE"/>
    <w:rsid w:val="0097217C"/>
    <w:rsid w:val="00972272"/>
    <w:rsid w:val="009733A5"/>
    <w:rsid w:val="00974C5C"/>
    <w:rsid w:val="00974EB4"/>
    <w:rsid w:val="00975657"/>
    <w:rsid w:val="00977D4A"/>
    <w:rsid w:val="00980271"/>
    <w:rsid w:val="00980319"/>
    <w:rsid w:val="009805A9"/>
    <w:rsid w:val="00980810"/>
    <w:rsid w:val="00980A54"/>
    <w:rsid w:val="00981178"/>
    <w:rsid w:val="00981494"/>
    <w:rsid w:val="00981825"/>
    <w:rsid w:val="009818E4"/>
    <w:rsid w:val="00981AF7"/>
    <w:rsid w:val="009824C7"/>
    <w:rsid w:val="00984468"/>
    <w:rsid w:val="009845CC"/>
    <w:rsid w:val="0098630D"/>
    <w:rsid w:val="00986AFC"/>
    <w:rsid w:val="00987265"/>
    <w:rsid w:val="00990426"/>
    <w:rsid w:val="00990561"/>
    <w:rsid w:val="00990BEA"/>
    <w:rsid w:val="009911CE"/>
    <w:rsid w:val="009914AD"/>
    <w:rsid w:val="009936BF"/>
    <w:rsid w:val="00995598"/>
    <w:rsid w:val="00995896"/>
    <w:rsid w:val="00995D28"/>
    <w:rsid w:val="0099606B"/>
    <w:rsid w:val="009961C3"/>
    <w:rsid w:val="0099737F"/>
    <w:rsid w:val="00997CE3"/>
    <w:rsid w:val="009A0D84"/>
    <w:rsid w:val="009A0E3E"/>
    <w:rsid w:val="009A0FE0"/>
    <w:rsid w:val="009A1163"/>
    <w:rsid w:val="009A1456"/>
    <w:rsid w:val="009A3A40"/>
    <w:rsid w:val="009A56AD"/>
    <w:rsid w:val="009A5F66"/>
    <w:rsid w:val="009A6B48"/>
    <w:rsid w:val="009A7785"/>
    <w:rsid w:val="009B0774"/>
    <w:rsid w:val="009B1225"/>
    <w:rsid w:val="009B2F03"/>
    <w:rsid w:val="009B3BA8"/>
    <w:rsid w:val="009B57B8"/>
    <w:rsid w:val="009B688B"/>
    <w:rsid w:val="009B6A91"/>
    <w:rsid w:val="009B6DAB"/>
    <w:rsid w:val="009B7A51"/>
    <w:rsid w:val="009B7E76"/>
    <w:rsid w:val="009C0A3B"/>
    <w:rsid w:val="009C1019"/>
    <w:rsid w:val="009C10D6"/>
    <w:rsid w:val="009C2FD8"/>
    <w:rsid w:val="009C3D04"/>
    <w:rsid w:val="009C3F41"/>
    <w:rsid w:val="009C4F20"/>
    <w:rsid w:val="009C6797"/>
    <w:rsid w:val="009C693A"/>
    <w:rsid w:val="009C7BA5"/>
    <w:rsid w:val="009D11EA"/>
    <w:rsid w:val="009D1DCD"/>
    <w:rsid w:val="009D1F5B"/>
    <w:rsid w:val="009D2657"/>
    <w:rsid w:val="009D32B1"/>
    <w:rsid w:val="009D47C2"/>
    <w:rsid w:val="009D539C"/>
    <w:rsid w:val="009D5489"/>
    <w:rsid w:val="009D7AE0"/>
    <w:rsid w:val="009D7C41"/>
    <w:rsid w:val="009D7E11"/>
    <w:rsid w:val="009E0046"/>
    <w:rsid w:val="009E0A8A"/>
    <w:rsid w:val="009E0EF3"/>
    <w:rsid w:val="009E2788"/>
    <w:rsid w:val="009E2EFB"/>
    <w:rsid w:val="009E3E2B"/>
    <w:rsid w:val="009E484D"/>
    <w:rsid w:val="009E4904"/>
    <w:rsid w:val="009E61A0"/>
    <w:rsid w:val="009E633D"/>
    <w:rsid w:val="009E6E1C"/>
    <w:rsid w:val="009F12CE"/>
    <w:rsid w:val="009F17C1"/>
    <w:rsid w:val="009F1F7A"/>
    <w:rsid w:val="009F1F84"/>
    <w:rsid w:val="009F206E"/>
    <w:rsid w:val="009F2275"/>
    <w:rsid w:val="009F2D95"/>
    <w:rsid w:val="009F3770"/>
    <w:rsid w:val="009F6A4F"/>
    <w:rsid w:val="009F6D8E"/>
    <w:rsid w:val="009F6F98"/>
    <w:rsid w:val="009F7553"/>
    <w:rsid w:val="009F7C7B"/>
    <w:rsid w:val="009F7CCE"/>
    <w:rsid w:val="00A002F0"/>
    <w:rsid w:val="00A003A0"/>
    <w:rsid w:val="00A00556"/>
    <w:rsid w:val="00A017EF"/>
    <w:rsid w:val="00A02CFB"/>
    <w:rsid w:val="00A030F5"/>
    <w:rsid w:val="00A03576"/>
    <w:rsid w:val="00A03A0E"/>
    <w:rsid w:val="00A03CCF"/>
    <w:rsid w:val="00A045D0"/>
    <w:rsid w:val="00A05642"/>
    <w:rsid w:val="00A07F07"/>
    <w:rsid w:val="00A10155"/>
    <w:rsid w:val="00A11BE8"/>
    <w:rsid w:val="00A128BD"/>
    <w:rsid w:val="00A12A1F"/>
    <w:rsid w:val="00A131A9"/>
    <w:rsid w:val="00A13AEC"/>
    <w:rsid w:val="00A13BEE"/>
    <w:rsid w:val="00A143C2"/>
    <w:rsid w:val="00A14601"/>
    <w:rsid w:val="00A15F53"/>
    <w:rsid w:val="00A17592"/>
    <w:rsid w:val="00A20B01"/>
    <w:rsid w:val="00A225AE"/>
    <w:rsid w:val="00A22DD2"/>
    <w:rsid w:val="00A234C8"/>
    <w:rsid w:val="00A245D2"/>
    <w:rsid w:val="00A246E5"/>
    <w:rsid w:val="00A24BD3"/>
    <w:rsid w:val="00A24F37"/>
    <w:rsid w:val="00A2550C"/>
    <w:rsid w:val="00A25AAC"/>
    <w:rsid w:val="00A26787"/>
    <w:rsid w:val="00A27297"/>
    <w:rsid w:val="00A2774F"/>
    <w:rsid w:val="00A278EC"/>
    <w:rsid w:val="00A27B66"/>
    <w:rsid w:val="00A27CCD"/>
    <w:rsid w:val="00A30173"/>
    <w:rsid w:val="00A3024F"/>
    <w:rsid w:val="00A30854"/>
    <w:rsid w:val="00A30AFC"/>
    <w:rsid w:val="00A30B16"/>
    <w:rsid w:val="00A31441"/>
    <w:rsid w:val="00A32434"/>
    <w:rsid w:val="00A34583"/>
    <w:rsid w:val="00A34921"/>
    <w:rsid w:val="00A34B45"/>
    <w:rsid w:val="00A35AB2"/>
    <w:rsid w:val="00A373A5"/>
    <w:rsid w:val="00A40112"/>
    <w:rsid w:val="00A40455"/>
    <w:rsid w:val="00A414B8"/>
    <w:rsid w:val="00A42BFD"/>
    <w:rsid w:val="00A42E0A"/>
    <w:rsid w:val="00A434C0"/>
    <w:rsid w:val="00A445D4"/>
    <w:rsid w:val="00A44A11"/>
    <w:rsid w:val="00A44E98"/>
    <w:rsid w:val="00A4603C"/>
    <w:rsid w:val="00A46F64"/>
    <w:rsid w:val="00A47548"/>
    <w:rsid w:val="00A47596"/>
    <w:rsid w:val="00A47A6B"/>
    <w:rsid w:val="00A503D1"/>
    <w:rsid w:val="00A50F94"/>
    <w:rsid w:val="00A51111"/>
    <w:rsid w:val="00A52FCD"/>
    <w:rsid w:val="00A534CF"/>
    <w:rsid w:val="00A53B6C"/>
    <w:rsid w:val="00A54C84"/>
    <w:rsid w:val="00A54C9A"/>
    <w:rsid w:val="00A54D71"/>
    <w:rsid w:val="00A54DCB"/>
    <w:rsid w:val="00A55215"/>
    <w:rsid w:val="00A55327"/>
    <w:rsid w:val="00A553A2"/>
    <w:rsid w:val="00A55EA6"/>
    <w:rsid w:val="00A564DB"/>
    <w:rsid w:val="00A57678"/>
    <w:rsid w:val="00A57783"/>
    <w:rsid w:val="00A60D30"/>
    <w:rsid w:val="00A60FCB"/>
    <w:rsid w:val="00A612F2"/>
    <w:rsid w:val="00A6436F"/>
    <w:rsid w:val="00A646D0"/>
    <w:rsid w:val="00A67CF0"/>
    <w:rsid w:val="00A711DB"/>
    <w:rsid w:val="00A71784"/>
    <w:rsid w:val="00A71F49"/>
    <w:rsid w:val="00A7256B"/>
    <w:rsid w:val="00A72F70"/>
    <w:rsid w:val="00A74C8F"/>
    <w:rsid w:val="00A74D2B"/>
    <w:rsid w:val="00A769F7"/>
    <w:rsid w:val="00A778F3"/>
    <w:rsid w:val="00A81394"/>
    <w:rsid w:val="00A825B6"/>
    <w:rsid w:val="00A826F4"/>
    <w:rsid w:val="00A82A9E"/>
    <w:rsid w:val="00A82DF2"/>
    <w:rsid w:val="00A84872"/>
    <w:rsid w:val="00A84A28"/>
    <w:rsid w:val="00A85072"/>
    <w:rsid w:val="00A85197"/>
    <w:rsid w:val="00A86625"/>
    <w:rsid w:val="00A86C4F"/>
    <w:rsid w:val="00A9007C"/>
    <w:rsid w:val="00A900E9"/>
    <w:rsid w:val="00A90D94"/>
    <w:rsid w:val="00A90E62"/>
    <w:rsid w:val="00A92300"/>
    <w:rsid w:val="00A93262"/>
    <w:rsid w:val="00A93306"/>
    <w:rsid w:val="00A938CE"/>
    <w:rsid w:val="00A93E3E"/>
    <w:rsid w:val="00A951F2"/>
    <w:rsid w:val="00A95C60"/>
    <w:rsid w:val="00A95C89"/>
    <w:rsid w:val="00A96FFD"/>
    <w:rsid w:val="00A979EB"/>
    <w:rsid w:val="00A97F92"/>
    <w:rsid w:val="00AA02EC"/>
    <w:rsid w:val="00AA0ED1"/>
    <w:rsid w:val="00AA2556"/>
    <w:rsid w:val="00AA272A"/>
    <w:rsid w:val="00AA2815"/>
    <w:rsid w:val="00AA3417"/>
    <w:rsid w:val="00AA3D8A"/>
    <w:rsid w:val="00AA4A5F"/>
    <w:rsid w:val="00AA5519"/>
    <w:rsid w:val="00AA5A59"/>
    <w:rsid w:val="00AA69BC"/>
    <w:rsid w:val="00AA70A4"/>
    <w:rsid w:val="00AA7B82"/>
    <w:rsid w:val="00AB0FFD"/>
    <w:rsid w:val="00AB16D4"/>
    <w:rsid w:val="00AB1CE2"/>
    <w:rsid w:val="00AB1CF0"/>
    <w:rsid w:val="00AB27CD"/>
    <w:rsid w:val="00AB326C"/>
    <w:rsid w:val="00AB327C"/>
    <w:rsid w:val="00AB3C37"/>
    <w:rsid w:val="00AB48D2"/>
    <w:rsid w:val="00AB51E9"/>
    <w:rsid w:val="00AB56DA"/>
    <w:rsid w:val="00AB69B8"/>
    <w:rsid w:val="00AB7D7A"/>
    <w:rsid w:val="00AC004D"/>
    <w:rsid w:val="00AC00D9"/>
    <w:rsid w:val="00AC016A"/>
    <w:rsid w:val="00AC1D62"/>
    <w:rsid w:val="00AC2B3C"/>
    <w:rsid w:val="00AC3549"/>
    <w:rsid w:val="00AC39E9"/>
    <w:rsid w:val="00AC42B5"/>
    <w:rsid w:val="00AC71B2"/>
    <w:rsid w:val="00AC7AB4"/>
    <w:rsid w:val="00AD0F76"/>
    <w:rsid w:val="00AD25B9"/>
    <w:rsid w:val="00AD36CE"/>
    <w:rsid w:val="00AD555D"/>
    <w:rsid w:val="00AD6A12"/>
    <w:rsid w:val="00AD7798"/>
    <w:rsid w:val="00AE03CA"/>
    <w:rsid w:val="00AE07BF"/>
    <w:rsid w:val="00AE0B18"/>
    <w:rsid w:val="00AE11A6"/>
    <w:rsid w:val="00AE1AC6"/>
    <w:rsid w:val="00AE22E2"/>
    <w:rsid w:val="00AE327E"/>
    <w:rsid w:val="00AE3718"/>
    <w:rsid w:val="00AE3BBB"/>
    <w:rsid w:val="00AE3FE9"/>
    <w:rsid w:val="00AE476C"/>
    <w:rsid w:val="00AE4EF4"/>
    <w:rsid w:val="00AE4FDA"/>
    <w:rsid w:val="00AE6EDC"/>
    <w:rsid w:val="00AE7C56"/>
    <w:rsid w:val="00AF06E7"/>
    <w:rsid w:val="00AF09C5"/>
    <w:rsid w:val="00AF2222"/>
    <w:rsid w:val="00AF2C20"/>
    <w:rsid w:val="00AF2EDA"/>
    <w:rsid w:val="00AF3463"/>
    <w:rsid w:val="00AF3604"/>
    <w:rsid w:val="00AF36B4"/>
    <w:rsid w:val="00AF47F4"/>
    <w:rsid w:val="00AF5165"/>
    <w:rsid w:val="00AF54F0"/>
    <w:rsid w:val="00AF55A8"/>
    <w:rsid w:val="00AF6450"/>
    <w:rsid w:val="00B004C7"/>
    <w:rsid w:val="00B005DE"/>
    <w:rsid w:val="00B00B68"/>
    <w:rsid w:val="00B024B2"/>
    <w:rsid w:val="00B02F6F"/>
    <w:rsid w:val="00B032C0"/>
    <w:rsid w:val="00B03C4A"/>
    <w:rsid w:val="00B04C0F"/>
    <w:rsid w:val="00B0547B"/>
    <w:rsid w:val="00B06ADA"/>
    <w:rsid w:val="00B10038"/>
    <w:rsid w:val="00B1026B"/>
    <w:rsid w:val="00B10992"/>
    <w:rsid w:val="00B109C8"/>
    <w:rsid w:val="00B11542"/>
    <w:rsid w:val="00B14414"/>
    <w:rsid w:val="00B14BE6"/>
    <w:rsid w:val="00B152EC"/>
    <w:rsid w:val="00B15CF3"/>
    <w:rsid w:val="00B15F6E"/>
    <w:rsid w:val="00B1628C"/>
    <w:rsid w:val="00B1797B"/>
    <w:rsid w:val="00B17BDA"/>
    <w:rsid w:val="00B17FC5"/>
    <w:rsid w:val="00B202E0"/>
    <w:rsid w:val="00B20AB8"/>
    <w:rsid w:val="00B20B98"/>
    <w:rsid w:val="00B20D29"/>
    <w:rsid w:val="00B2152A"/>
    <w:rsid w:val="00B21D29"/>
    <w:rsid w:val="00B22108"/>
    <w:rsid w:val="00B22D34"/>
    <w:rsid w:val="00B22E1F"/>
    <w:rsid w:val="00B2355A"/>
    <w:rsid w:val="00B236FF"/>
    <w:rsid w:val="00B24415"/>
    <w:rsid w:val="00B256B1"/>
    <w:rsid w:val="00B26594"/>
    <w:rsid w:val="00B275C6"/>
    <w:rsid w:val="00B27E08"/>
    <w:rsid w:val="00B30432"/>
    <w:rsid w:val="00B30571"/>
    <w:rsid w:val="00B30733"/>
    <w:rsid w:val="00B3081B"/>
    <w:rsid w:val="00B30B1A"/>
    <w:rsid w:val="00B31901"/>
    <w:rsid w:val="00B327B9"/>
    <w:rsid w:val="00B332AA"/>
    <w:rsid w:val="00B33675"/>
    <w:rsid w:val="00B33AD0"/>
    <w:rsid w:val="00B34E8E"/>
    <w:rsid w:val="00B34F43"/>
    <w:rsid w:val="00B35FC7"/>
    <w:rsid w:val="00B3710D"/>
    <w:rsid w:val="00B40A4C"/>
    <w:rsid w:val="00B4152C"/>
    <w:rsid w:val="00B41A42"/>
    <w:rsid w:val="00B42E0C"/>
    <w:rsid w:val="00B4311A"/>
    <w:rsid w:val="00B43BD4"/>
    <w:rsid w:val="00B4426B"/>
    <w:rsid w:val="00B44E66"/>
    <w:rsid w:val="00B454B8"/>
    <w:rsid w:val="00B4564C"/>
    <w:rsid w:val="00B45FCD"/>
    <w:rsid w:val="00B46088"/>
    <w:rsid w:val="00B46278"/>
    <w:rsid w:val="00B4645A"/>
    <w:rsid w:val="00B46572"/>
    <w:rsid w:val="00B5018E"/>
    <w:rsid w:val="00B50267"/>
    <w:rsid w:val="00B50287"/>
    <w:rsid w:val="00B504BA"/>
    <w:rsid w:val="00B51089"/>
    <w:rsid w:val="00B51E19"/>
    <w:rsid w:val="00B51FEE"/>
    <w:rsid w:val="00B5314D"/>
    <w:rsid w:val="00B53A82"/>
    <w:rsid w:val="00B53C46"/>
    <w:rsid w:val="00B54DD9"/>
    <w:rsid w:val="00B55E87"/>
    <w:rsid w:val="00B57316"/>
    <w:rsid w:val="00B57C7C"/>
    <w:rsid w:val="00B608AD"/>
    <w:rsid w:val="00B61552"/>
    <w:rsid w:val="00B61A6E"/>
    <w:rsid w:val="00B61D99"/>
    <w:rsid w:val="00B61E99"/>
    <w:rsid w:val="00B63211"/>
    <w:rsid w:val="00B6338B"/>
    <w:rsid w:val="00B63615"/>
    <w:rsid w:val="00B6421F"/>
    <w:rsid w:val="00B64E81"/>
    <w:rsid w:val="00B65225"/>
    <w:rsid w:val="00B65376"/>
    <w:rsid w:val="00B65718"/>
    <w:rsid w:val="00B66D13"/>
    <w:rsid w:val="00B67007"/>
    <w:rsid w:val="00B672EA"/>
    <w:rsid w:val="00B676E9"/>
    <w:rsid w:val="00B71B7C"/>
    <w:rsid w:val="00B7282F"/>
    <w:rsid w:val="00B72DF8"/>
    <w:rsid w:val="00B736DB"/>
    <w:rsid w:val="00B74C10"/>
    <w:rsid w:val="00B74F38"/>
    <w:rsid w:val="00B7577B"/>
    <w:rsid w:val="00B75A97"/>
    <w:rsid w:val="00B767F8"/>
    <w:rsid w:val="00B76A27"/>
    <w:rsid w:val="00B773B3"/>
    <w:rsid w:val="00B777F6"/>
    <w:rsid w:val="00B778BB"/>
    <w:rsid w:val="00B80177"/>
    <w:rsid w:val="00B8075E"/>
    <w:rsid w:val="00B80D76"/>
    <w:rsid w:val="00B81ADA"/>
    <w:rsid w:val="00B83402"/>
    <w:rsid w:val="00B83D25"/>
    <w:rsid w:val="00B86B38"/>
    <w:rsid w:val="00B873CC"/>
    <w:rsid w:val="00B90153"/>
    <w:rsid w:val="00B917EB"/>
    <w:rsid w:val="00B928A6"/>
    <w:rsid w:val="00B9306E"/>
    <w:rsid w:val="00B930FB"/>
    <w:rsid w:val="00B93573"/>
    <w:rsid w:val="00B94033"/>
    <w:rsid w:val="00B94B92"/>
    <w:rsid w:val="00B94CD1"/>
    <w:rsid w:val="00BA037D"/>
    <w:rsid w:val="00BA13AC"/>
    <w:rsid w:val="00BA1A57"/>
    <w:rsid w:val="00BA2017"/>
    <w:rsid w:val="00BA2E22"/>
    <w:rsid w:val="00BA3E55"/>
    <w:rsid w:val="00BA407D"/>
    <w:rsid w:val="00BA418B"/>
    <w:rsid w:val="00BA4280"/>
    <w:rsid w:val="00BA6528"/>
    <w:rsid w:val="00BA69E5"/>
    <w:rsid w:val="00BA6DEE"/>
    <w:rsid w:val="00BA79CE"/>
    <w:rsid w:val="00BA7CE4"/>
    <w:rsid w:val="00BB0270"/>
    <w:rsid w:val="00BB0AC0"/>
    <w:rsid w:val="00BB1C06"/>
    <w:rsid w:val="00BB26D5"/>
    <w:rsid w:val="00BB4806"/>
    <w:rsid w:val="00BB63B0"/>
    <w:rsid w:val="00BB64AF"/>
    <w:rsid w:val="00BB7D60"/>
    <w:rsid w:val="00BB7D7F"/>
    <w:rsid w:val="00BB7FDA"/>
    <w:rsid w:val="00BC00B4"/>
    <w:rsid w:val="00BC08A2"/>
    <w:rsid w:val="00BC0D07"/>
    <w:rsid w:val="00BC2449"/>
    <w:rsid w:val="00BC3558"/>
    <w:rsid w:val="00BC373C"/>
    <w:rsid w:val="00BC6342"/>
    <w:rsid w:val="00BC638F"/>
    <w:rsid w:val="00BC6466"/>
    <w:rsid w:val="00BC67ED"/>
    <w:rsid w:val="00BC7442"/>
    <w:rsid w:val="00BC75E2"/>
    <w:rsid w:val="00BC7659"/>
    <w:rsid w:val="00BD43D5"/>
    <w:rsid w:val="00BD50B4"/>
    <w:rsid w:val="00BD52AD"/>
    <w:rsid w:val="00BD5A85"/>
    <w:rsid w:val="00BD5B9A"/>
    <w:rsid w:val="00BD6002"/>
    <w:rsid w:val="00BD655F"/>
    <w:rsid w:val="00BD7549"/>
    <w:rsid w:val="00BD7FFA"/>
    <w:rsid w:val="00BE013C"/>
    <w:rsid w:val="00BE04E8"/>
    <w:rsid w:val="00BE0ABA"/>
    <w:rsid w:val="00BE44D5"/>
    <w:rsid w:val="00BE5BA4"/>
    <w:rsid w:val="00BE659D"/>
    <w:rsid w:val="00BF0233"/>
    <w:rsid w:val="00BF1727"/>
    <w:rsid w:val="00BF20CE"/>
    <w:rsid w:val="00BF2C00"/>
    <w:rsid w:val="00BF339B"/>
    <w:rsid w:val="00BF5444"/>
    <w:rsid w:val="00BF551A"/>
    <w:rsid w:val="00BF5B42"/>
    <w:rsid w:val="00BF5E35"/>
    <w:rsid w:val="00BF7DA0"/>
    <w:rsid w:val="00BF7E99"/>
    <w:rsid w:val="00C00584"/>
    <w:rsid w:val="00C01A06"/>
    <w:rsid w:val="00C01E6A"/>
    <w:rsid w:val="00C02245"/>
    <w:rsid w:val="00C02B0E"/>
    <w:rsid w:val="00C03C9F"/>
    <w:rsid w:val="00C044E4"/>
    <w:rsid w:val="00C04B37"/>
    <w:rsid w:val="00C05923"/>
    <w:rsid w:val="00C067A3"/>
    <w:rsid w:val="00C07220"/>
    <w:rsid w:val="00C07A80"/>
    <w:rsid w:val="00C10F3E"/>
    <w:rsid w:val="00C11126"/>
    <w:rsid w:val="00C1178A"/>
    <w:rsid w:val="00C117D1"/>
    <w:rsid w:val="00C11B4E"/>
    <w:rsid w:val="00C11BAD"/>
    <w:rsid w:val="00C120CB"/>
    <w:rsid w:val="00C120DF"/>
    <w:rsid w:val="00C129D8"/>
    <w:rsid w:val="00C13797"/>
    <w:rsid w:val="00C13B82"/>
    <w:rsid w:val="00C1485E"/>
    <w:rsid w:val="00C15D9D"/>
    <w:rsid w:val="00C1603A"/>
    <w:rsid w:val="00C163F3"/>
    <w:rsid w:val="00C163F5"/>
    <w:rsid w:val="00C217CB"/>
    <w:rsid w:val="00C21B47"/>
    <w:rsid w:val="00C22569"/>
    <w:rsid w:val="00C23840"/>
    <w:rsid w:val="00C23A0B"/>
    <w:rsid w:val="00C23E6B"/>
    <w:rsid w:val="00C25075"/>
    <w:rsid w:val="00C257C3"/>
    <w:rsid w:val="00C26545"/>
    <w:rsid w:val="00C275D4"/>
    <w:rsid w:val="00C308B7"/>
    <w:rsid w:val="00C30DFC"/>
    <w:rsid w:val="00C31996"/>
    <w:rsid w:val="00C31F45"/>
    <w:rsid w:val="00C32511"/>
    <w:rsid w:val="00C3261E"/>
    <w:rsid w:val="00C3261F"/>
    <w:rsid w:val="00C326DA"/>
    <w:rsid w:val="00C336C0"/>
    <w:rsid w:val="00C33A37"/>
    <w:rsid w:val="00C34CC2"/>
    <w:rsid w:val="00C35C8B"/>
    <w:rsid w:val="00C36E6C"/>
    <w:rsid w:val="00C40167"/>
    <w:rsid w:val="00C4050A"/>
    <w:rsid w:val="00C410C5"/>
    <w:rsid w:val="00C412CC"/>
    <w:rsid w:val="00C4195D"/>
    <w:rsid w:val="00C41B30"/>
    <w:rsid w:val="00C428C6"/>
    <w:rsid w:val="00C42AE4"/>
    <w:rsid w:val="00C432F3"/>
    <w:rsid w:val="00C43B29"/>
    <w:rsid w:val="00C4482C"/>
    <w:rsid w:val="00C45D80"/>
    <w:rsid w:val="00C47538"/>
    <w:rsid w:val="00C47F09"/>
    <w:rsid w:val="00C51109"/>
    <w:rsid w:val="00C51B36"/>
    <w:rsid w:val="00C51E24"/>
    <w:rsid w:val="00C51F4D"/>
    <w:rsid w:val="00C52DF0"/>
    <w:rsid w:val="00C53AE7"/>
    <w:rsid w:val="00C54538"/>
    <w:rsid w:val="00C54A9F"/>
    <w:rsid w:val="00C55654"/>
    <w:rsid w:val="00C56C8A"/>
    <w:rsid w:val="00C57565"/>
    <w:rsid w:val="00C6433D"/>
    <w:rsid w:val="00C64EBE"/>
    <w:rsid w:val="00C6566B"/>
    <w:rsid w:val="00C65E06"/>
    <w:rsid w:val="00C66027"/>
    <w:rsid w:val="00C665F4"/>
    <w:rsid w:val="00C66864"/>
    <w:rsid w:val="00C66A1A"/>
    <w:rsid w:val="00C66CA2"/>
    <w:rsid w:val="00C67867"/>
    <w:rsid w:val="00C703BC"/>
    <w:rsid w:val="00C70519"/>
    <w:rsid w:val="00C7219F"/>
    <w:rsid w:val="00C7233E"/>
    <w:rsid w:val="00C728A0"/>
    <w:rsid w:val="00C72C1E"/>
    <w:rsid w:val="00C732C4"/>
    <w:rsid w:val="00C7340D"/>
    <w:rsid w:val="00C736AF"/>
    <w:rsid w:val="00C73FBB"/>
    <w:rsid w:val="00C76019"/>
    <w:rsid w:val="00C77E8E"/>
    <w:rsid w:val="00C80BC2"/>
    <w:rsid w:val="00C8193F"/>
    <w:rsid w:val="00C81A87"/>
    <w:rsid w:val="00C821AB"/>
    <w:rsid w:val="00C82FDD"/>
    <w:rsid w:val="00C8363B"/>
    <w:rsid w:val="00C837C0"/>
    <w:rsid w:val="00C84B69"/>
    <w:rsid w:val="00C86B49"/>
    <w:rsid w:val="00C873FB"/>
    <w:rsid w:val="00C87C90"/>
    <w:rsid w:val="00C9137C"/>
    <w:rsid w:val="00C91C2F"/>
    <w:rsid w:val="00C92039"/>
    <w:rsid w:val="00C923B4"/>
    <w:rsid w:val="00C930CC"/>
    <w:rsid w:val="00C94256"/>
    <w:rsid w:val="00C954C0"/>
    <w:rsid w:val="00C97856"/>
    <w:rsid w:val="00C97F18"/>
    <w:rsid w:val="00CA1F16"/>
    <w:rsid w:val="00CA2D0E"/>
    <w:rsid w:val="00CA3D7B"/>
    <w:rsid w:val="00CA4096"/>
    <w:rsid w:val="00CA50CA"/>
    <w:rsid w:val="00CA7C8B"/>
    <w:rsid w:val="00CB0BD9"/>
    <w:rsid w:val="00CB0CED"/>
    <w:rsid w:val="00CB15BE"/>
    <w:rsid w:val="00CB1CDA"/>
    <w:rsid w:val="00CB2B4A"/>
    <w:rsid w:val="00CB3304"/>
    <w:rsid w:val="00CB336F"/>
    <w:rsid w:val="00CB40B5"/>
    <w:rsid w:val="00CB4343"/>
    <w:rsid w:val="00CB4970"/>
    <w:rsid w:val="00CB5017"/>
    <w:rsid w:val="00CB5AFC"/>
    <w:rsid w:val="00CB6FFC"/>
    <w:rsid w:val="00CB7B2D"/>
    <w:rsid w:val="00CB7CD5"/>
    <w:rsid w:val="00CC0993"/>
    <w:rsid w:val="00CC3701"/>
    <w:rsid w:val="00CC71C1"/>
    <w:rsid w:val="00CD02EA"/>
    <w:rsid w:val="00CD065F"/>
    <w:rsid w:val="00CD1268"/>
    <w:rsid w:val="00CD1330"/>
    <w:rsid w:val="00CD15EC"/>
    <w:rsid w:val="00CD207F"/>
    <w:rsid w:val="00CD3776"/>
    <w:rsid w:val="00CD3D72"/>
    <w:rsid w:val="00CD4469"/>
    <w:rsid w:val="00CD490D"/>
    <w:rsid w:val="00CD4CBE"/>
    <w:rsid w:val="00CD55DE"/>
    <w:rsid w:val="00CD686A"/>
    <w:rsid w:val="00CD6CF5"/>
    <w:rsid w:val="00CD703F"/>
    <w:rsid w:val="00CD721D"/>
    <w:rsid w:val="00CD74E2"/>
    <w:rsid w:val="00CD775D"/>
    <w:rsid w:val="00CE04C6"/>
    <w:rsid w:val="00CE145A"/>
    <w:rsid w:val="00CE24D6"/>
    <w:rsid w:val="00CE2C8A"/>
    <w:rsid w:val="00CE37CD"/>
    <w:rsid w:val="00CE4033"/>
    <w:rsid w:val="00CE47D0"/>
    <w:rsid w:val="00CE5062"/>
    <w:rsid w:val="00CE52D7"/>
    <w:rsid w:val="00CE5704"/>
    <w:rsid w:val="00CE608A"/>
    <w:rsid w:val="00CE7D83"/>
    <w:rsid w:val="00CF013E"/>
    <w:rsid w:val="00CF0E8C"/>
    <w:rsid w:val="00CF12BD"/>
    <w:rsid w:val="00CF1CE7"/>
    <w:rsid w:val="00CF4120"/>
    <w:rsid w:val="00CF4603"/>
    <w:rsid w:val="00CF7E0A"/>
    <w:rsid w:val="00D00329"/>
    <w:rsid w:val="00D00AC3"/>
    <w:rsid w:val="00D014C4"/>
    <w:rsid w:val="00D01AE8"/>
    <w:rsid w:val="00D0231B"/>
    <w:rsid w:val="00D03258"/>
    <w:rsid w:val="00D03A5F"/>
    <w:rsid w:val="00D03A7F"/>
    <w:rsid w:val="00D040C8"/>
    <w:rsid w:val="00D0528C"/>
    <w:rsid w:val="00D05C17"/>
    <w:rsid w:val="00D05D65"/>
    <w:rsid w:val="00D063B6"/>
    <w:rsid w:val="00D06A48"/>
    <w:rsid w:val="00D07498"/>
    <w:rsid w:val="00D10B3B"/>
    <w:rsid w:val="00D10CCD"/>
    <w:rsid w:val="00D11EB6"/>
    <w:rsid w:val="00D12912"/>
    <w:rsid w:val="00D132F6"/>
    <w:rsid w:val="00D13A4F"/>
    <w:rsid w:val="00D13C2D"/>
    <w:rsid w:val="00D13D23"/>
    <w:rsid w:val="00D13FDD"/>
    <w:rsid w:val="00D14873"/>
    <w:rsid w:val="00D152CF"/>
    <w:rsid w:val="00D15C6F"/>
    <w:rsid w:val="00D15E43"/>
    <w:rsid w:val="00D1616E"/>
    <w:rsid w:val="00D16916"/>
    <w:rsid w:val="00D173F7"/>
    <w:rsid w:val="00D175A2"/>
    <w:rsid w:val="00D17AE2"/>
    <w:rsid w:val="00D203FE"/>
    <w:rsid w:val="00D205EB"/>
    <w:rsid w:val="00D20C98"/>
    <w:rsid w:val="00D2142D"/>
    <w:rsid w:val="00D21BD1"/>
    <w:rsid w:val="00D2228B"/>
    <w:rsid w:val="00D227FD"/>
    <w:rsid w:val="00D24BA1"/>
    <w:rsid w:val="00D255A3"/>
    <w:rsid w:val="00D2570D"/>
    <w:rsid w:val="00D26691"/>
    <w:rsid w:val="00D26B50"/>
    <w:rsid w:val="00D27FB3"/>
    <w:rsid w:val="00D31511"/>
    <w:rsid w:val="00D3232C"/>
    <w:rsid w:val="00D32864"/>
    <w:rsid w:val="00D32EEE"/>
    <w:rsid w:val="00D33F7A"/>
    <w:rsid w:val="00D34F51"/>
    <w:rsid w:val="00D357A8"/>
    <w:rsid w:val="00D3673C"/>
    <w:rsid w:val="00D37575"/>
    <w:rsid w:val="00D37700"/>
    <w:rsid w:val="00D40FFB"/>
    <w:rsid w:val="00D41CB4"/>
    <w:rsid w:val="00D41FE7"/>
    <w:rsid w:val="00D42C10"/>
    <w:rsid w:val="00D44BEF"/>
    <w:rsid w:val="00D45E45"/>
    <w:rsid w:val="00D47093"/>
    <w:rsid w:val="00D503C9"/>
    <w:rsid w:val="00D50FAF"/>
    <w:rsid w:val="00D51177"/>
    <w:rsid w:val="00D5157B"/>
    <w:rsid w:val="00D532C5"/>
    <w:rsid w:val="00D5330B"/>
    <w:rsid w:val="00D53A26"/>
    <w:rsid w:val="00D53A85"/>
    <w:rsid w:val="00D55902"/>
    <w:rsid w:val="00D5780E"/>
    <w:rsid w:val="00D57B0F"/>
    <w:rsid w:val="00D62835"/>
    <w:rsid w:val="00D63213"/>
    <w:rsid w:val="00D63AA5"/>
    <w:rsid w:val="00D64174"/>
    <w:rsid w:val="00D64E7E"/>
    <w:rsid w:val="00D65495"/>
    <w:rsid w:val="00D654A8"/>
    <w:rsid w:val="00D655A3"/>
    <w:rsid w:val="00D7022B"/>
    <w:rsid w:val="00D70254"/>
    <w:rsid w:val="00D703ED"/>
    <w:rsid w:val="00D7103E"/>
    <w:rsid w:val="00D7148C"/>
    <w:rsid w:val="00D725B0"/>
    <w:rsid w:val="00D72D41"/>
    <w:rsid w:val="00D72EBD"/>
    <w:rsid w:val="00D72FA8"/>
    <w:rsid w:val="00D7301B"/>
    <w:rsid w:val="00D730B9"/>
    <w:rsid w:val="00D74038"/>
    <w:rsid w:val="00D74237"/>
    <w:rsid w:val="00D745D4"/>
    <w:rsid w:val="00D75ADD"/>
    <w:rsid w:val="00D76B86"/>
    <w:rsid w:val="00D76FDC"/>
    <w:rsid w:val="00D77007"/>
    <w:rsid w:val="00D774EC"/>
    <w:rsid w:val="00D775DE"/>
    <w:rsid w:val="00D8118F"/>
    <w:rsid w:val="00D8183D"/>
    <w:rsid w:val="00D81A78"/>
    <w:rsid w:val="00D81C4A"/>
    <w:rsid w:val="00D8287D"/>
    <w:rsid w:val="00D83172"/>
    <w:rsid w:val="00D83545"/>
    <w:rsid w:val="00D83577"/>
    <w:rsid w:val="00D83644"/>
    <w:rsid w:val="00D8438D"/>
    <w:rsid w:val="00D849F0"/>
    <w:rsid w:val="00D85076"/>
    <w:rsid w:val="00D8566F"/>
    <w:rsid w:val="00D85980"/>
    <w:rsid w:val="00D865E6"/>
    <w:rsid w:val="00D874AC"/>
    <w:rsid w:val="00D87BC9"/>
    <w:rsid w:val="00D87F67"/>
    <w:rsid w:val="00D90E19"/>
    <w:rsid w:val="00D91772"/>
    <w:rsid w:val="00D92750"/>
    <w:rsid w:val="00D93409"/>
    <w:rsid w:val="00D935BF"/>
    <w:rsid w:val="00D939A1"/>
    <w:rsid w:val="00D93A64"/>
    <w:rsid w:val="00D948EF"/>
    <w:rsid w:val="00D94F81"/>
    <w:rsid w:val="00D9608B"/>
    <w:rsid w:val="00D96D2F"/>
    <w:rsid w:val="00D96E39"/>
    <w:rsid w:val="00D97098"/>
    <w:rsid w:val="00D97274"/>
    <w:rsid w:val="00D97CA7"/>
    <w:rsid w:val="00D97FC1"/>
    <w:rsid w:val="00DA03BE"/>
    <w:rsid w:val="00DA0A3E"/>
    <w:rsid w:val="00DA1346"/>
    <w:rsid w:val="00DA189F"/>
    <w:rsid w:val="00DA299B"/>
    <w:rsid w:val="00DA4C25"/>
    <w:rsid w:val="00DA6917"/>
    <w:rsid w:val="00DA7655"/>
    <w:rsid w:val="00DA76A0"/>
    <w:rsid w:val="00DB11D1"/>
    <w:rsid w:val="00DB1E2B"/>
    <w:rsid w:val="00DB2DCF"/>
    <w:rsid w:val="00DB3E50"/>
    <w:rsid w:val="00DB4C03"/>
    <w:rsid w:val="00DB5771"/>
    <w:rsid w:val="00DB7885"/>
    <w:rsid w:val="00DC0751"/>
    <w:rsid w:val="00DC0C08"/>
    <w:rsid w:val="00DC1428"/>
    <w:rsid w:val="00DC2C3D"/>
    <w:rsid w:val="00DC30D2"/>
    <w:rsid w:val="00DC54FA"/>
    <w:rsid w:val="00DC5C8C"/>
    <w:rsid w:val="00DC5CDB"/>
    <w:rsid w:val="00DC5EC0"/>
    <w:rsid w:val="00DC79DD"/>
    <w:rsid w:val="00DC7FE4"/>
    <w:rsid w:val="00DD0834"/>
    <w:rsid w:val="00DD0B4D"/>
    <w:rsid w:val="00DD1174"/>
    <w:rsid w:val="00DD19F1"/>
    <w:rsid w:val="00DD3EDD"/>
    <w:rsid w:val="00DD44DC"/>
    <w:rsid w:val="00DD5143"/>
    <w:rsid w:val="00DD5B3B"/>
    <w:rsid w:val="00DD5D71"/>
    <w:rsid w:val="00DD6D52"/>
    <w:rsid w:val="00DD6E8F"/>
    <w:rsid w:val="00DD77FB"/>
    <w:rsid w:val="00DE0905"/>
    <w:rsid w:val="00DE164A"/>
    <w:rsid w:val="00DE26CE"/>
    <w:rsid w:val="00DE3505"/>
    <w:rsid w:val="00DE3A8F"/>
    <w:rsid w:val="00DE4B73"/>
    <w:rsid w:val="00DE56C6"/>
    <w:rsid w:val="00DE650A"/>
    <w:rsid w:val="00DE70D3"/>
    <w:rsid w:val="00DE7E79"/>
    <w:rsid w:val="00DF0779"/>
    <w:rsid w:val="00DF15BC"/>
    <w:rsid w:val="00DF1D0E"/>
    <w:rsid w:val="00DF1FEA"/>
    <w:rsid w:val="00DF2184"/>
    <w:rsid w:val="00DF3942"/>
    <w:rsid w:val="00DF3B76"/>
    <w:rsid w:val="00DF430B"/>
    <w:rsid w:val="00DF5C49"/>
    <w:rsid w:val="00DF660D"/>
    <w:rsid w:val="00DF6C71"/>
    <w:rsid w:val="00DF7124"/>
    <w:rsid w:val="00DF745B"/>
    <w:rsid w:val="00E000D1"/>
    <w:rsid w:val="00E00CE4"/>
    <w:rsid w:val="00E01E29"/>
    <w:rsid w:val="00E038B7"/>
    <w:rsid w:val="00E04DC2"/>
    <w:rsid w:val="00E04EF0"/>
    <w:rsid w:val="00E056A5"/>
    <w:rsid w:val="00E05E53"/>
    <w:rsid w:val="00E06535"/>
    <w:rsid w:val="00E070F5"/>
    <w:rsid w:val="00E076F3"/>
    <w:rsid w:val="00E07EC9"/>
    <w:rsid w:val="00E07FBA"/>
    <w:rsid w:val="00E112CE"/>
    <w:rsid w:val="00E121ED"/>
    <w:rsid w:val="00E12480"/>
    <w:rsid w:val="00E127C6"/>
    <w:rsid w:val="00E12989"/>
    <w:rsid w:val="00E12EF0"/>
    <w:rsid w:val="00E14762"/>
    <w:rsid w:val="00E1476F"/>
    <w:rsid w:val="00E14D45"/>
    <w:rsid w:val="00E15918"/>
    <w:rsid w:val="00E15E0C"/>
    <w:rsid w:val="00E15F6D"/>
    <w:rsid w:val="00E16376"/>
    <w:rsid w:val="00E17F2A"/>
    <w:rsid w:val="00E20F61"/>
    <w:rsid w:val="00E21C55"/>
    <w:rsid w:val="00E2265C"/>
    <w:rsid w:val="00E22E2F"/>
    <w:rsid w:val="00E2437D"/>
    <w:rsid w:val="00E24A04"/>
    <w:rsid w:val="00E250B6"/>
    <w:rsid w:val="00E251A1"/>
    <w:rsid w:val="00E25CBE"/>
    <w:rsid w:val="00E2616D"/>
    <w:rsid w:val="00E2659C"/>
    <w:rsid w:val="00E26EF0"/>
    <w:rsid w:val="00E2762C"/>
    <w:rsid w:val="00E27AB3"/>
    <w:rsid w:val="00E3088E"/>
    <w:rsid w:val="00E31801"/>
    <w:rsid w:val="00E32927"/>
    <w:rsid w:val="00E32C15"/>
    <w:rsid w:val="00E32E29"/>
    <w:rsid w:val="00E333E5"/>
    <w:rsid w:val="00E34C5D"/>
    <w:rsid w:val="00E350D5"/>
    <w:rsid w:val="00E35401"/>
    <w:rsid w:val="00E35B4B"/>
    <w:rsid w:val="00E35B98"/>
    <w:rsid w:val="00E362F6"/>
    <w:rsid w:val="00E366DC"/>
    <w:rsid w:val="00E3679C"/>
    <w:rsid w:val="00E370F6"/>
    <w:rsid w:val="00E37415"/>
    <w:rsid w:val="00E37BE9"/>
    <w:rsid w:val="00E4066C"/>
    <w:rsid w:val="00E41437"/>
    <w:rsid w:val="00E41B43"/>
    <w:rsid w:val="00E42838"/>
    <w:rsid w:val="00E4364B"/>
    <w:rsid w:val="00E43E98"/>
    <w:rsid w:val="00E44956"/>
    <w:rsid w:val="00E44A3F"/>
    <w:rsid w:val="00E4552F"/>
    <w:rsid w:val="00E46686"/>
    <w:rsid w:val="00E500F6"/>
    <w:rsid w:val="00E501A4"/>
    <w:rsid w:val="00E50DD5"/>
    <w:rsid w:val="00E517BE"/>
    <w:rsid w:val="00E51AAE"/>
    <w:rsid w:val="00E523ED"/>
    <w:rsid w:val="00E52A96"/>
    <w:rsid w:val="00E533D0"/>
    <w:rsid w:val="00E53861"/>
    <w:rsid w:val="00E539A0"/>
    <w:rsid w:val="00E54CA0"/>
    <w:rsid w:val="00E558EE"/>
    <w:rsid w:val="00E55B90"/>
    <w:rsid w:val="00E55F07"/>
    <w:rsid w:val="00E55F1B"/>
    <w:rsid w:val="00E55F1C"/>
    <w:rsid w:val="00E5613D"/>
    <w:rsid w:val="00E5714B"/>
    <w:rsid w:val="00E57B08"/>
    <w:rsid w:val="00E613DC"/>
    <w:rsid w:val="00E6153A"/>
    <w:rsid w:val="00E6505E"/>
    <w:rsid w:val="00E656EF"/>
    <w:rsid w:val="00E67B3D"/>
    <w:rsid w:val="00E67B42"/>
    <w:rsid w:val="00E71985"/>
    <w:rsid w:val="00E7199F"/>
    <w:rsid w:val="00E72ACF"/>
    <w:rsid w:val="00E738AF"/>
    <w:rsid w:val="00E73C69"/>
    <w:rsid w:val="00E745A0"/>
    <w:rsid w:val="00E760A1"/>
    <w:rsid w:val="00E764FD"/>
    <w:rsid w:val="00E76E9E"/>
    <w:rsid w:val="00E80182"/>
    <w:rsid w:val="00E82CB6"/>
    <w:rsid w:val="00E83D22"/>
    <w:rsid w:val="00E840BE"/>
    <w:rsid w:val="00E840E5"/>
    <w:rsid w:val="00E844CA"/>
    <w:rsid w:val="00E85A9F"/>
    <w:rsid w:val="00E8639A"/>
    <w:rsid w:val="00E869E1"/>
    <w:rsid w:val="00E86E8D"/>
    <w:rsid w:val="00E87786"/>
    <w:rsid w:val="00E87927"/>
    <w:rsid w:val="00E90041"/>
    <w:rsid w:val="00E900BD"/>
    <w:rsid w:val="00E9151B"/>
    <w:rsid w:val="00E91F92"/>
    <w:rsid w:val="00E92166"/>
    <w:rsid w:val="00E9293A"/>
    <w:rsid w:val="00E92C8C"/>
    <w:rsid w:val="00E930D9"/>
    <w:rsid w:val="00E94038"/>
    <w:rsid w:val="00E9463A"/>
    <w:rsid w:val="00E97637"/>
    <w:rsid w:val="00EA06FA"/>
    <w:rsid w:val="00EA082E"/>
    <w:rsid w:val="00EA0DBD"/>
    <w:rsid w:val="00EA0F33"/>
    <w:rsid w:val="00EA1183"/>
    <w:rsid w:val="00EA23E6"/>
    <w:rsid w:val="00EA3234"/>
    <w:rsid w:val="00EA3287"/>
    <w:rsid w:val="00EA3F62"/>
    <w:rsid w:val="00EA4C3F"/>
    <w:rsid w:val="00EA4F26"/>
    <w:rsid w:val="00EA5983"/>
    <w:rsid w:val="00EA5A55"/>
    <w:rsid w:val="00EA68FD"/>
    <w:rsid w:val="00EA7814"/>
    <w:rsid w:val="00EA7A99"/>
    <w:rsid w:val="00EB0A58"/>
    <w:rsid w:val="00EB0C61"/>
    <w:rsid w:val="00EB167F"/>
    <w:rsid w:val="00EB26DC"/>
    <w:rsid w:val="00EB410F"/>
    <w:rsid w:val="00EB4275"/>
    <w:rsid w:val="00EB44AE"/>
    <w:rsid w:val="00EB4EFF"/>
    <w:rsid w:val="00EB4F10"/>
    <w:rsid w:val="00EB5B68"/>
    <w:rsid w:val="00EB5F2A"/>
    <w:rsid w:val="00EB6440"/>
    <w:rsid w:val="00EB654E"/>
    <w:rsid w:val="00EB7BE9"/>
    <w:rsid w:val="00EC0016"/>
    <w:rsid w:val="00EC175E"/>
    <w:rsid w:val="00EC3049"/>
    <w:rsid w:val="00EC32D4"/>
    <w:rsid w:val="00EC4734"/>
    <w:rsid w:val="00EC4757"/>
    <w:rsid w:val="00EC475B"/>
    <w:rsid w:val="00EC4AA1"/>
    <w:rsid w:val="00EC5A20"/>
    <w:rsid w:val="00EC6C26"/>
    <w:rsid w:val="00ED1AD6"/>
    <w:rsid w:val="00ED23B0"/>
    <w:rsid w:val="00ED262E"/>
    <w:rsid w:val="00ED46AC"/>
    <w:rsid w:val="00ED4C40"/>
    <w:rsid w:val="00ED56AB"/>
    <w:rsid w:val="00ED5EF6"/>
    <w:rsid w:val="00EE068F"/>
    <w:rsid w:val="00EE0A92"/>
    <w:rsid w:val="00EE1A6F"/>
    <w:rsid w:val="00EE280C"/>
    <w:rsid w:val="00EE43F1"/>
    <w:rsid w:val="00EE507C"/>
    <w:rsid w:val="00EE558D"/>
    <w:rsid w:val="00EE602D"/>
    <w:rsid w:val="00EE63D8"/>
    <w:rsid w:val="00EE6CC8"/>
    <w:rsid w:val="00EE6E44"/>
    <w:rsid w:val="00EF08B4"/>
    <w:rsid w:val="00EF1463"/>
    <w:rsid w:val="00EF15C7"/>
    <w:rsid w:val="00EF1A3C"/>
    <w:rsid w:val="00EF2D7F"/>
    <w:rsid w:val="00EF2EBE"/>
    <w:rsid w:val="00EF2F60"/>
    <w:rsid w:val="00EF34E8"/>
    <w:rsid w:val="00EF4496"/>
    <w:rsid w:val="00EF6465"/>
    <w:rsid w:val="00EF6B6D"/>
    <w:rsid w:val="00EF6DC2"/>
    <w:rsid w:val="00EF74B8"/>
    <w:rsid w:val="00EF7C6F"/>
    <w:rsid w:val="00F0028E"/>
    <w:rsid w:val="00F01295"/>
    <w:rsid w:val="00F019D7"/>
    <w:rsid w:val="00F02056"/>
    <w:rsid w:val="00F020C9"/>
    <w:rsid w:val="00F02A2E"/>
    <w:rsid w:val="00F05051"/>
    <w:rsid w:val="00F0517D"/>
    <w:rsid w:val="00F05E47"/>
    <w:rsid w:val="00F06771"/>
    <w:rsid w:val="00F07D3E"/>
    <w:rsid w:val="00F1057F"/>
    <w:rsid w:val="00F10B7F"/>
    <w:rsid w:val="00F10EAD"/>
    <w:rsid w:val="00F12D9C"/>
    <w:rsid w:val="00F13169"/>
    <w:rsid w:val="00F13A1F"/>
    <w:rsid w:val="00F13AF4"/>
    <w:rsid w:val="00F13E0C"/>
    <w:rsid w:val="00F14662"/>
    <w:rsid w:val="00F14F2C"/>
    <w:rsid w:val="00F152A7"/>
    <w:rsid w:val="00F157F5"/>
    <w:rsid w:val="00F15B66"/>
    <w:rsid w:val="00F17EC4"/>
    <w:rsid w:val="00F2016F"/>
    <w:rsid w:val="00F20650"/>
    <w:rsid w:val="00F208C3"/>
    <w:rsid w:val="00F20AD8"/>
    <w:rsid w:val="00F20FD2"/>
    <w:rsid w:val="00F2271D"/>
    <w:rsid w:val="00F228CD"/>
    <w:rsid w:val="00F252CC"/>
    <w:rsid w:val="00F25BE2"/>
    <w:rsid w:val="00F26337"/>
    <w:rsid w:val="00F26765"/>
    <w:rsid w:val="00F26B74"/>
    <w:rsid w:val="00F278DB"/>
    <w:rsid w:val="00F317A4"/>
    <w:rsid w:val="00F31AD6"/>
    <w:rsid w:val="00F32105"/>
    <w:rsid w:val="00F32FA1"/>
    <w:rsid w:val="00F3320A"/>
    <w:rsid w:val="00F33744"/>
    <w:rsid w:val="00F33D29"/>
    <w:rsid w:val="00F33D43"/>
    <w:rsid w:val="00F34295"/>
    <w:rsid w:val="00F34721"/>
    <w:rsid w:val="00F35828"/>
    <w:rsid w:val="00F35D17"/>
    <w:rsid w:val="00F365AD"/>
    <w:rsid w:val="00F36678"/>
    <w:rsid w:val="00F369F4"/>
    <w:rsid w:val="00F41072"/>
    <w:rsid w:val="00F4188A"/>
    <w:rsid w:val="00F422BA"/>
    <w:rsid w:val="00F42C05"/>
    <w:rsid w:val="00F438BF"/>
    <w:rsid w:val="00F43FBA"/>
    <w:rsid w:val="00F44F86"/>
    <w:rsid w:val="00F46483"/>
    <w:rsid w:val="00F4793D"/>
    <w:rsid w:val="00F47D7E"/>
    <w:rsid w:val="00F52000"/>
    <w:rsid w:val="00F523F6"/>
    <w:rsid w:val="00F535C0"/>
    <w:rsid w:val="00F5368A"/>
    <w:rsid w:val="00F54E17"/>
    <w:rsid w:val="00F56016"/>
    <w:rsid w:val="00F56039"/>
    <w:rsid w:val="00F575A1"/>
    <w:rsid w:val="00F57BEB"/>
    <w:rsid w:val="00F61240"/>
    <w:rsid w:val="00F612F3"/>
    <w:rsid w:val="00F6179A"/>
    <w:rsid w:val="00F61B9A"/>
    <w:rsid w:val="00F630BB"/>
    <w:rsid w:val="00F63584"/>
    <w:rsid w:val="00F644D2"/>
    <w:rsid w:val="00F6545A"/>
    <w:rsid w:val="00F661A2"/>
    <w:rsid w:val="00F661F7"/>
    <w:rsid w:val="00F662CD"/>
    <w:rsid w:val="00F67022"/>
    <w:rsid w:val="00F67950"/>
    <w:rsid w:val="00F7011C"/>
    <w:rsid w:val="00F7157A"/>
    <w:rsid w:val="00F71ADC"/>
    <w:rsid w:val="00F72074"/>
    <w:rsid w:val="00F72AC3"/>
    <w:rsid w:val="00F72EA6"/>
    <w:rsid w:val="00F73480"/>
    <w:rsid w:val="00F75DE3"/>
    <w:rsid w:val="00F77616"/>
    <w:rsid w:val="00F8084E"/>
    <w:rsid w:val="00F82260"/>
    <w:rsid w:val="00F8242D"/>
    <w:rsid w:val="00F82CCA"/>
    <w:rsid w:val="00F8331B"/>
    <w:rsid w:val="00F8347D"/>
    <w:rsid w:val="00F86348"/>
    <w:rsid w:val="00F869BC"/>
    <w:rsid w:val="00F87FBC"/>
    <w:rsid w:val="00F90427"/>
    <w:rsid w:val="00F9185E"/>
    <w:rsid w:val="00F92118"/>
    <w:rsid w:val="00F921ED"/>
    <w:rsid w:val="00F9283E"/>
    <w:rsid w:val="00F92D7C"/>
    <w:rsid w:val="00F92FE4"/>
    <w:rsid w:val="00F93DDE"/>
    <w:rsid w:val="00F93E32"/>
    <w:rsid w:val="00F94B2C"/>
    <w:rsid w:val="00F9571D"/>
    <w:rsid w:val="00FA122D"/>
    <w:rsid w:val="00FA1402"/>
    <w:rsid w:val="00FA1A2A"/>
    <w:rsid w:val="00FA206A"/>
    <w:rsid w:val="00FA2C58"/>
    <w:rsid w:val="00FA2D79"/>
    <w:rsid w:val="00FA3005"/>
    <w:rsid w:val="00FA4405"/>
    <w:rsid w:val="00FA4530"/>
    <w:rsid w:val="00FA4AF5"/>
    <w:rsid w:val="00FA50AB"/>
    <w:rsid w:val="00FB07C5"/>
    <w:rsid w:val="00FB1C14"/>
    <w:rsid w:val="00FB2238"/>
    <w:rsid w:val="00FB3068"/>
    <w:rsid w:val="00FB308E"/>
    <w:rsid w:val="00FB3275"/>
    <w:rsid w:val="00FB4523"/>
    <w:rsid w:val="00FB5D76"/>
    <w:rsid w:val="00FB6035"/>
    <w:rsid w:val="00FB716F"/>
    <w:rsid w:val="00FB728B"/>
    <w:rsid w:val="00FB7DC2"/>
    <w:rsid w:val="00FB7F82"/>
    <w:rsid w:val="00FC051F"/>
    <w:rsid w:val="00FC0D07"/>
    <w:rsid w:val="00FC1DE6"/>
    <w:rsid w:val="00FC2208"/>
    <w:rsid w:val="00FC2B9A"/>
    <w:rsid w:val="00FC51C8"/>
    <w:rsid w:val="00FC5727"/>
    <w:rsid w:val="00FC57CE"/>
    <w:rsid w:val="00FC6131"/>
    <w:rsid w:val="00FD049B"/>
    <w:rsid w:val="00FD0A0E"/>
    <w:rsid w:val="00FD118D"/>
    <w:rsid w:val="00FD200A"/>
    <w:rsid w:val="00FD2810"/>
    <w:rsid w:val="00FD296F"/>
    <w:rsid w:val="00FD472B"/>
    <w:rsid w:val="00FD48B0"/>
    <w:rsid w:val="00FD575D"/>
    <w:rsid w:val="00FD5B08"/>
    <w:rsid w:val="00FD681A"/>
    <w:rsid w:val="00FE03FF"/>
    <w:rsid w:val="00FE2252"/>
    <w:rsid w:val="00FE2971"/>
    <w:rsid w:val="00FE3607"/>
    <w:rsid w:val="00FE3A7F"/>
    <w:rsid w:val="00FE3FA9"/>
    <w:rsid w:val="00FE40EE"/>
    <w:rsid w:val="00FE4FAA"/>
    <w:rsid w:val="00FE537E"/>
    <w:rsid w:val="00FE60EB"/>
    <w:rsid w:val="00FE7387"/>
    <w:rsid w:val="00FE7EEB"/>
    <w:rsid w:val="00FF0627"/>
    <w:rsid w:val="00FF1600"/>
    <w:rsid w:val="00FF1F3F"/>
    <w:rsid w:val="00FF2457"/>
    <w:rsid w:val="00FF2E3A"/>
    <w:rsid w:val="00FF3073"/>
    <w:rsid w:val="00FF3D31"/>
    <w:rsid w:val="00FF3F6D"/>
    <w:rsid w:val="00FF45BF"/>
    <w:rsid w:val="00FF4752"/>
    <w:rsid w:val="00FF5049"/>
    <w:rsid w:val="00FF50B7"/>
    <w:rsid w:val="00FF56FA"/>
    <w:rsid w:val="00FF57FB"/>
    <w:rsid w:val="00FF5F8F"/>
    <w:rsid w:val="00FF5F90"/>
    <w:rsid w:val="00FF6609"/>
    <w:rsid w:val="00FF7993"/>
    <w:rsid w:val="00FF7BC4"/>
    <w:rsid w:val="02661E94"/>
    <w:rsid w:val="02E13C15"/>
    <w:rsid w:val="02E334E5"/>
    <w:rsid w:val="030C6F1C"/>
    <w:rsid w:val="047E52EA"/>
    <w:rsid w:val="04A46CA4"/>
    <w:rsid w:val="05903664"/>
    <w:rsid w:val="069A39EA"/>
    <w:rsid w:val="0704501C"/>
    <w:rsid w:val="07603356"/>
    <w:rsid w:val="07797F74"/>
    <w:rsid w:val="08880ED4"/>
    <w:rsid w:val="0D0C69E8"/>
    <w:rsid w:val="0E741495"/>
    <w:rsid w:val="0F5B2655"/>
    <w:rsid w:val="0FEF33C9"/>
    <w:rsid w:val="10371019"/>
    <w:rsid w:val="10505F32"/>
    <w:rsid w:val="114F0E8A"/>
    <w:rsid w:val="119F193E"/>
    <w:rsid w:val="11BC4303"/>
    <w:rsid w:val="13AC4B92"/>
    <w:rsid w:val="13CC58CF"/>
    <w:rsid w:val="15D53D58"/>
    <w:rsid w:val="16792CCC"/>
    <w:rsid w:val="16924228"/>
    <w:rsid w:val="16A459B6"/>
    <w:rsid w:val="180077E6"/>
    <w:rsid w:val="18080CB8"/>
    <w:rsid w:val="18E35B95"/>
    <w:rsid w:val="192F4936"/>
    <w:rsid w:val="19351CBE"/>
    <w:rsid w:val="1BA3160C"/>
    <w:rsid w:val="1BCF7AFD"/>
    <w:rsid w:val="1C51033C"/>
    <w:rsid w:val="1C6E5185"/>
    <w:rsid w:val="1D756FD8"/>
    <w:rsid w:val="1D8D4321"/>
    <w:rsid w:val="1E603EF4"/>
    <w:rsid w:val="249935AC"/>
    <w:rsid w:val="25015E06"/>
    <w:rsid w:val="264B32B9"/>
    <w:rsid w:val="26F66A0C"/>
    <w:rsid w:val="28520A01"/>
    <w:rsid w:val="299E4D4C"/>
    <w:rsid w:val="29D319FD"/>
    <w:rsid w:val="2ADC5FDE"/>
    <w:rsid w:val="2D2F0F51"/>
    <w:rsid w:val="2D8D3ECA"/>
    <w:rsid w:val="2EAB2859"/>
    <w:rsid w:val="2F43121D"/>
    <w:rsid w:val="2FA07EE4"/>
    <w:rsid w:val="2FB01D49"/>
    <w:rsid w:val="2FD71AFD"/>
    <w:rsid w:val="302C79CA"/>
    <w:rsid w:val="310426F5"/>
    <w:rsid w:val="32EE0F67"/>
    <w:rsid w:val="33E77798"/>
    <w:rsid w:val="34F62354"/>
    <w:rsid w:val="37F16DF0"/>
    <w:rsid w:val="3A53502F"/>
    <w:rsid w:val="3A686EE4"/>
    <w:rsid w:val="3A961AFC"/>
    <w:rsid w:val="3ACA050B"/>
    <w:rsid w:val="3B102372"/>
    <w:rsid w:val="3D3E2AEA"/>
    <w:rsid w:val="3E2822A6"/>
    <w:rsid w:val="3FBF4E9D"/>
    <w:rsid w:val="3FE97350"/>
    <w:rsid w:val="401C35B7"/>
    <w:rsid w:val="40A54D96"/>
    <w:rsid w:val="41A43864"/>
    <w:rsid w:val="41F34F1C"/>
    <w:rsid w:val="428D42EB"/>
    <w:rsid w:val="43414F8F"/>
    <w:rsid w:val="44AF71EB"/>
    <w:rsid w:val="45A62B28"/>
    <w:rsid w:val="46C92383"/>
    <w:rsid w:val="47D23458"/>
    <w:rsid w:val="48205034"/>
    <w:rsid w:val="49B760FE"/>
    <w:rsid w:val="49CC77AA"/>
    <w:rsid w:val="4A0550BC"/>
    <w:rsid w:val="4D880FB4"/>
    <w:rsid w:val="4D957DB8"/>
    <w:rsid w:val="4E016E0B"/>
    <w:rsid w:val="4F96722A"/>
    <w:rsid w:val="4FC86EDC"/>
    <w:rsid w:val="50874A7C"/>
    <w:rsid w:val="517A638F"/>
    <w:rsid w:val="519428BD"/>
    <w:rsid w:val="522068E9"/>
    <w:rsid w:val="52343CE1"/>
    <w:rsid w:val="52DE2A6A"/>
    <w:rsid w:val="536410A5"/>
    <w:rsid w:val="538E73D4"/>
    <w:rsid w:val="54260108"/>
    <w:rsid w:val="54D67D81"/>
    <w:rsid w:val="558A0240"/>
    <w:rsid w:val="55A66DC7"/>
    <w:rsid w:val="56AE3562"/>
    <w:rsid w:val="57A35F14"/>
    <w:rsid w:val="58A93A01"/>
    <w:rsid w:val="58CF5604"/>
    <w:rsid w:val="59064B45"/>
    <w:rsid w:val="591E0590"/>
    <w:rsid w:val="598A738C"/>
    <w:rsid w:val="5A646EAB"/>
    <w:rsid w:val="5C664FC0"/>
    <w:rsid w:val="5D2B2C34"/>
    <w:rsid w:val="5E653450"/>
    <w:rsid w:val="5E7A79CF"/>
    <w:rsid w:val="5EE76AB8"/>
    <w:rsid w:val="60BD1092"/>
    <w:rsid w:val="60DA29A7"/>
    <w:rsid w:val="61BC02FE"/>
    <w:rsid w:val="62121E4A"/>
    <w:rsid w:val="651D58A8"/>
    <w:rsid w:val="655B068F"/>
    <w:rsid w:val="663F14FE"/>
    <w:rsid w:val="673303EE"/>
    <w:rsid w:val="676A3028"/>
    <w:rsid w:val="67A41872"/>
    <w:rsid w:val="67DF7906"/>
    <w:rsid w:val="682505BA"/>
    <w:rsid w:val="688E7180"/>
    <w:rsid w:val="68947EF5"/>
    <w:rsid w:val="6899578F"/>
    <w:rsid w:val="690C42A1"/>
    <w:rsid w:val="69B224D8"/>
    <w:rsid w:val="69D7779B"/>
    <w:rsid w:val="6A3D5ADE"/>
    <w:rsid w:val="6AC12A27"/>
    <w:rsid w:val="6B982E41"/>
    <w:rsid w:val="6C180827"/>
    <w:rsid w:val="6C433DDA"/>
    <w:rsid w:val="6C7A6D22"/>
    <w:rsid w:val="6CC12C6C"/>
    <w:rsid w:val="6E262C9D"/>
    <w:rsid w:val="6E2E4332"/>
    <w:rsid w:val="6ECE341F"/>
    <w:rsid w:val="6F286FD3"/>
    <w:rsid w:val="70BD023C"/>
    <w:rsid w:val="71A5658D"/>
    <w:rsid w:val="71B87EB6"/>
    <w:rsid w:val="744321B9"/>
    <w:rsid w:val="746F7D9C"/>
    <w:rsid w:val="75A31161"/>
    <w:rsid w:val="75C1718D"/>
    <w:rsid w:val="76C10C49"/>
    <w:rsid w:val="77350E77"/>
    <w:rsid w:val="77A5470D"/>
    <w:rsid w:val="783C60E2"/>
    <w:rsid w:val="78753BA2"/>
    <w:rsid w:val="78FB7506"/>
    <w:rsid w:val="7DDE309B"/>
    <w:rsid w:val="7E3468AE"/>
    <w:rsid w:val="7ED4387A"/>
    <w:rsid w:val="7FCC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 w:locked="1"/>
    <w:lsdException w:unhideWhenUsed="0" w:uiPriority="0" w:semiHidden="0" w:name="index 2" w:locked="1"/>
    <w:lsdException w:unhideWhenUsed="0" w:uiPriority="0" w:semiHidden="0" w:name="index 3" w:locked="1"/>
    <w:lsdException w:unhideWhenUsed="0" w:uiPriority="0" w:semiHidden="0" w:name="index 4" w:locked="1"/>
    <w:lsdException w:unhideWhenUsed="0" w:uiPriority="0" w:semiHidden="0" w:name="index 5" w:locked="1"/>
    <w:lsdException w:unhideWhenUsed="0" w:uiPriority="0" w:semiHidden="0" w:name="index 6" w:locked="1"/>
    <w:lsdException w:unhideWhenUsed="0" w:uiPriority="0" w:semiHidden="0" w:name="index 7" w:locked="1"/>
    <w:lsdException w:unhideWhenUsed="0" w:uiPriority="0" w:semiHidden="0" w:name="index 8" w:locked="1"/>
    <w:lsdException w:unhideWhenUsed="0" w:uiPriority="0" w:semiHidden="0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nhideWhenUsed="0" w:uiPriority="0" w:semiHidden="0" w:name="footnote text" w:locked="1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 w:locked="1"/>
    <w:lsdException w:qFormat="1" w:unhideWhenUsed="0" w:uiPriority="0" w:semiHidden="0" w:name="caption"/>
    <w:lsdException w:unhideWhenUsed="0" w:uiPriority="0" w:semiHidden="0" w:name="table of figures" w:locked="1"/>
    <w:lsdException w:unhideWhenUsed="0" w:uiPriority="0" w:semiHidden="0" w:name="envelope address" w:locked="1"/>
    <w:lsdException w:unhideWhenUsed="0" w:uiPriority="0" w:semiHidden="0" w:name="envelope return" w:locked="1"/>
    <w:lsdException w:unhideWhenUsed="0" w:uiPriority="0" w:semiHidden="0" w:name="footnote reference" w:locked="1"/>
    <w:lsdException w:qFormat="1" w:unhideWhenUsed="0" w:uiPriority="0" w:semiHidden="0" w:name="annotation reference"/>
    <w:lsdException w:unhideWhenUsed="0" w:uiPriority="0" w:semiHidden="0" w:name="line number" w:locked="1"/>
    <w:lsdException w:qFormat="1" w:unhideWhenUsed="0" w:uiPriority="0" w:semiHidden="0" w:name="page number"/>
    <w:lsdException w:unhideWhenUsed="0" w:uiPriority="0" w:semiHidden="0" w:name="endnote reference" w:locked="1"/>
    <w:lsdException w:unhideWhenUsed="0" w:uiPriority="0" w:semiHidden="0" w:name="endnote text" w:locked="1"/>
    <w:lsdException w:unhideWhenUsed="0" w:uiPriority="0" w:semiHidden="0" w:name="table of authorities" w:locked="1"/>
    <w:lsdException w:unhideWhenUsed="0" w:uiPriority="0" w:semiHidden="0" w:name="macro" w:locked="1"/>
    <w:lsdException w:unhideWhenUsed="0" w:uiPriority="0" w:semiHidden="0" w:name="toa heading" w:locked="1"/>
    <w:lsdException w:unhideWhenUsed="0" w:uiPriority="0" w:semiHidden="0" w:name="List" w:locked="1"/>
    <w:lsdException w:unhideWhenUsed="0" w:uiPriority="0" w:semiHidden="0" w:name="List Bullet" w:locked="1"/>
    <w:lsdException w:qFormat="1" w:unhideWhenUsed="0" w:uiPriority="0" w:semiHidden="0" w:name="List Number"/>
    <w:lsdException w:unhideWhenUsed="0" w:uiPriority="0" w:semiHidden="0" w:name="List 2" w:locked="1"/>
    <w:lsdException w:unhideWhenUsed="0" w:uiPriority="0" w:semiHidden="0" w:name="List 3" w:locked="1"/>
    <w:lsdException w:unhideWhenUsed="0" w:uiPriority="0" w:semiHidden="0" w:name="List 4" w:locked="1"/>
    <w:lsdException w:unhideWhenUsed="0" w:uiPriority="0" w:semiHidden="0" w:name="List 5" w:locked="1"/>
    <w:lsdException w:unhideWhenUsed="0" w:uiPriority="0" w:semiHidden="0" w:name="List Bullet 2" w:locked="1"/>
    <w:lsdException w:unhideWhenUsed="0" w:uiPriority="0" w:semiHidden="0" w:name="List Bullet 3" w:locked="1"/>
    <w:lsdException w:unhideWhenUsed="0" w:uiPriority="0" w:semiHidden="0" w:name="List Bullet 4" w:locked="1"/>
    <w:lsdException w:unhideWhenUsed="0" w:uiPriority="0" w:semiHidden="0" w:name="List Bullet 5" w:locked="1"/>
    <w:lsdException w:unhideWhenUsed="0" w:uiPriority="0" w:semiHidden="0" w:name="List Number 2" w:locked="1"/>
    <w:lsdException w:qFormat="1" w:unhideWhenUsed="0" w:uiPriority="0" w:semiHidden="0" w:name="List Number 3"/>
    <w:lsdException w:unhideWhenUsed="0" w:uiPriority="0" w:semiHidden="0" w:name="List Number 4" w:locked="1"/>
    <w:lsdException w:unhideWhenUsed="0" w:uiPriority="0" w:semiHidden="0" w:name="List Number 5" w:locked="1"/>
    <w:lsdException w:qFormat="1" w:unhideWhenUsed="0" w:uiPriority="0" w:semiHidden="0" w:name="Title"/>
    <w:lsdException w:unhideWhenUsed="0" w:uiPriority="0" w:semiHidden="0" w:name="Closing" w:locked="1"/>
    <w:lsdException w:unhideWhenUsed="0" w:uiPriority="0" w:semiHidden="0" w:name="Signature" w:locked="1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 w:locked="1"/>
    <w:lsdException w:unhideWhenUsed="0" w:uiPriority="0" w:semiHidden="0" w:name="List Continue" w:locked="1"/>
    <w:lsdException w:unhideWhenUsed="0" w:uiPriority="0" w:semiHidden="0" w:name="List Continue 2" w:locked="1"/>
    <w:lsdException w:unhideWhenUsed="0" w:uiPriority="0" w:semiHidden="0" w:name="List Continue 3" w:locked="1"/>
    <w:lsdException w:unhideWhenUsed="0" w:uiPriority="0" w:semiHidden="0" w:name="List Continue 4" w:locked="1"/>
    <w:lsdException w:unhideWhenUsed="0" w:uiPriority="0" w:semiHidden="0" w:name="List Continue 5" w:locked="1"/>
    <w:lsdException w:unhideWhenUsed="0" w:uiPriority="0" w:semiHidden="0" w:name="Message Header" w:locked="1"/>
    <w:lsdException w:qFormat="1" w:unhideWhenUsed="0" w:uiPriority="0" w:semiHidden="0" w:name="Subtitle" w:locked="1"/>
    <w:lsdException w:unhideWhenUsed="0" w:uiPriority="0" w:semiHidden="0" w:name="Salutation" w:locked="1"/>
    <w:lsdException w:unhideWhenUsed="0" w:uiPriority="0" w:semiHidden="0" w:name="Date" w:locked="1"/>
    <w:lsdException w:unhideWhenUsed="0" w:uiPriority="0" w:semiHidden="0" w:name="Body Text First Indent" w:locked="1"/>
    <w:lsdException w:unhideWhenUsed="0" w:uiPriority="0" w:semiHidden="0" w:name="Body Text First Indent 2" w:locked="1"/>
    <w:lsdException w:unhideWhenUsed="0" w:uiPriority="0" w:semiHidden="0" w:name="Note Heading" w:locked="1"/>
    <w:lsdException w:qFormat="1" w:unhideWhenUsed="0" w:uiPriority="0" w:semiHidden="0" w:name="Body Text 2"/>
    <w:lsdException w:unhideWhenUsed="0" w:uiPriority="0" w:semiHidden="0" w:name="Body Text 3" w:locked="1"/>
    <w:lsdException w:qFormat="1" w:unhideWhenUsed="0" w:uiPriority="0" w:semiHidden="0" w:name="Body Text Indent 2"/>
    <w:lsdException w:unhideWhenUsed="0" w:uiPriority="0" w:semiHidden="0" w:name="Body Text Indent 3" w:locked="1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 w:locked="1"/>
    <w:lsdException w:unhideWhenUsed="0" w:uiPriority="0" w:semiHidden="0" w:name="Normal (Web)" w:locked="1"/>
    <w:lsdException w:unhideWhenUsed="0" w:uiPriority="0" w:semiHidden="0" w:name="HTML Acronym" w:locked="1"/>
    <w:lsdException w:unhideWhenUsed="0" w:uiPriority="0" w:semiHidden="0" w:name="HTML Address" w:locked="1"/>
    <w:lsdException w:unhideWhenUsed="0" w:uiPriority="0" w:semiHidden="0" w:name="HTML Cite" w:locked="1"/>
    <w:lsdException w:unhideWhenUsed="0" w:uiPriority="0" w:semiHidden="0" w:name="HTML Code" w:locked="1"/>
    <w:lsdException w:unhideWhenUsed="0" w:uiPriority="0" w:semiHidden="0" w:name="HTML Definition" w:locked="1"/>
    <w:lsdException w:unhideWhenUsed="0" w:uiPriority="0" w:semiHidden="0" w:name="HTML Keyboard" w:locked="1"/>
    <w:lsdException w:unhideWhenUsed="0" w:uiPriority="0" w:semiHidden="0" w:name="HTML Preformatted" w:locked="1"/>
    <w:lsdException w:unhideWhenUsed="0" w:uiPriority="0" w:semiHidden="0" w:name="HTML Sample" w:locked="1"/>
    <w:lsdException w:unhideWhenUsed="0" w:uiPriority="0" w:semiHidden="0" w:name="HTML Typewriter" w:locked="1"/>
    <w:lsdException w:unhideWhenUsed="0" w:uiPriority="0" w:semiHidden="0" w:name="HTML Variable" w:locked="1"/>
    <w:lsdException w:qFormat="1" w:uiPriority="99" w:name="Normal Table"/>
    <w:lsdException w:qFormat="1" w:unhideWhenUsed="0" w:uiPriority="0" w:semiHidden="0" w:name="annotation subject"/>
    <w:lsdException w:uiPriority="0" w:name="Table Simple 1" w:locked="1"/>
    <w:lsdException w:uiPriority="0" w:name="Table Simple 2" w:locked="1"/>
    <w:lsdException w:uiPriority="0" w:name="Table Simple 3" w:locked="1"/>
    <w:lsdException w:uiPriority="0" w:name="Table Classic 1" w:locked="1"/>
    <w:lsdException w:uiPriority="0" w:name="Table Classic 2" w:locked="1"/>
    <w:lsdException w:uiPriority="0" w:name="Table Classic 3" w:locked="1"/>
    <w:lsdException w:uiPriority="0" w:name="Table Classic 4" w:locked="1"/>
    <w:lsdException w:uiPriority="0" w:name="Table Colorful 1" w:locked="1"/>
    <w:lsdException w:uiPriority="0" w:name="Table Colorful 2" w:locked="1"/>
    <w:lsdException w:uiPriority="0" w:name="Table Colorful 3" w:locked="1"/>
    <w:lsdException w:uiPriority="0" w:name="Table Columns 1" w:locked="1"/>
    <w:lsdException w:uiPriority="0" w:name="Table Columns 2" w:locked="1"/>
    <w:lsdException w:uiPriority="0" w:name="Table Columns 3" w:locked="1"/>
    <w:lsdException w:uiPriority="0" w:name="Table Columns 4" w:locked="1"/>
    <w:lsdException w:uiPriority="0" w:name="Table Columns 5" w:locked="1"/>
    <w:lsdException w:uiPriority="0" w:name="Table Grid 1" w:locked="1"/>
    <w:lsdException w:uiPriority="0" w:name="Table Grid 2" w:locked="1"/>
    <w:lsdException w:uiPriority="0" w:name="Table Grid 3" w:locked="1"/>
    <w:lsdException w:uiPriority="0" w:name="Table Grid 4" w:locked="1"/>
    <w:lsdException w:uiPriority="0" w:name="Table Grid 5" w:locked="1"/>
    <w:lsdException w:uiPriority="0" w:name="Table Grid 6" w:locked="1"/>
    <w:lsdException w:uiPriority="0" w:name="Table Grid 7" w:locked="1"/>
    <w:lsdException w:uiPriority="0" w:name="Table Grid 8" w:locked="1"/>
    <w:lsdException w:uiPriority="0" w:name="Table List 1" w:locked="1"/>
    <w:lsdException w:uiPriority="0" w:name="Table List 2" w:locked="1"/>
    <w:lsdException w:uiPriority="0" w:name="Table List 3" w:locked="1"/>
    <w:lsdException w:uiPriority="0" w:name="Table List 4" w:locked="1"/>
    <w:lsdException w:uiPriority="0" w:name="Table List 5" w:locked="1"/>
    <w:lsdException w:uiPriority="0" w:name="Table List 6" w:locked="1"/>
    <w:lsdException w:uiPriority="0" w:name="Table List 7" w:locked="1"/>
    <w:lsdException w:uiPriority="0" w:name="Table List 8" w:locked="1"/>
    <w:lsdException w:uiPriority="0" w:name="Table 3D effects 1" w:locked="1"/>
    <w:lsdException w:uiPriority="0" w:name="Table 3D effects 2" w:locked="1"/>
    <w:lsdException w:uiPriority="0" w:name="Table 3D effects 3" w:locked="1"/>
    <w:lsdException w:uiPriority="0" w:name="Table Contemporary" w:locked="1"/>
    <w:lsdException w:uiPriority="0" w:name="Table Elegant" w:locked="1"/>
    <w:lsdException w:uiPriority="0" w:name="Table Professional" w:locked="1"/>
    <w:lsdException w:uiPriority="0" w:name="Table Subtle 1" w:locked="1"/>
    <w:lsdException w:uiPriority="0" w:name="Table Subtle 2" w:locked="1"/>
    <w:lsdException w:uiPriority="0" w:name="Table Web 1" w:locked="1"/>
    <w:lsdException w:uiPriority="0" w:name="Table Web 2" w:locked="1"/>
    <w:lsdException w:uiPriority="0" w:name="Table Web 3" w:locked="1"/>
    <w:lsdException w:qFormat="1" w:unhideWhenUsed="0" w:uiPriority="0" w:name="Balloon Text"/>
    <w:lsdException w:qFormat="1" w:unhideWhenUsed="0" w:uiPriority="0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4"/>
    <w:qFormat/>
    <w:uiPriority w:val="0"/>
    <w:pPr>
      <w:keepNext/>
      <w:keepLines/>
      <w:pageBreakBefore/>
      <w:numPr>
        <w:ilvl w:val="0"/>
        <w:numId w:val="1"/>
      </w:numPr>
      <w:ind w:left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tabs>
        <w:tab w:val="clear" w:pos="2420"/>
      </w:tabs>
      <w:ind w:left="0" w:firstLine="0"/>
      <w:outlineLvl w:val="1"/>
    </w:pPr>
    <w:rPr>
      <w:rFonts w:eastAsia="黑体"/>
      <w:b/>
      <w:bCs/>
      <w:sz w:val="28"/>
      <w:szCs w:val="32"/>
    </w:rPr>
  </w:style>
  <w:style w:type="paragraph" w:styleId="4">
    <w:name w:val="heading 3"/>
    <w:basedOn w:val="1"/>
    <w:next w:val="1"/>
    <w:link w:val="46"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50" w:beforeLines="50"/>
      <w:ind w:left="0" w:firstLine="0"/>
      <w:outlineLvl w:val="2"/>
    </w:pPr>
    <w:rPr>
      <w:rFonts w:eastAsia="黑体"/>
      <w:b/>
      <w:bCs/>
      <w:szCs w:val="32"/>
    </w:rPr>
  </w:style>
  <w:style w:type="paragraph" w:styleId="5">
    <w:name w:val="heading 4"/>
    <w:basedOn w:val="1"/>
    <w:next w:val="1"/>
    <w:link w:val="47"/>
    <w:qFormat/>
    <w:uiPriority w:val="0"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-862" w:firstLine="0"/>
      <w:jc w:val="left"/>
      <w:outlineLvl w:val="3"/>
    </w:pPr>
    <w:rPr>
      <w:bCs/>
      <w:szCs w:val="28"/>
    </w:rPr>
  </w:style>
  <w:style w:type="paragraph" w:styleId="6">
    <w:name w:val="heading 5"/>
    <w:basedOn w:val="1"/>
    <w:next w:val="1"/>
    <w:link w:val="48"/>
    <w:qFormat/>
    <w:uiPriority w:val="0"/>
    <w:pPr>
      <w:keepNext/>
      <w:keepLines/>
      <w:numPr>
        <w:ilvl w:val="4"/>
        <w:numId w:val="1"/>
      </w:numPr>
      <w:tabs>
        <w:tab w:val="left" w:pos="432"/>
      </w:tabs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9"/>
    <w:qFormat/>
    <w:uiPriority w:val="0"/>
    <w:pPr>
      <w:keepNext/>
      <w:keepLines/>
      <w:numPr>
        <w:ilvl w:val="5"/>
        <w:numId w:val="1"/>
      </w:numPr>
      <w:tabs>
        <w:tab w:val="left" w:pos="432"/>
      </w:tabs>
      <w:outlineLvl w:val="5"/>
    </w:pPr>
    <w:rPr>
      <w:b/>
      <w:bCs/>
    </w:rPr>
  </w:style>
  <w:style w:type="paragraph" w:styleId="8">
    <w:name w:val="heading 7"/>
    <w:basedOn w:val="1"/>
    <w:next w:val="1"/>
    <w:link w:val="50"/>
    <w:qFormat/>
    <w:uiPriority w:val="0"/>
    <w:pPr>
      <w:keepNext/>
      <w:keepLines/>
      <w:numPr>
        <w:ilvl w:val="6"/>
        <w:numId w:val="1"/>
      </w:numPr>
      <w:tabs>
        <w:tab w:val="left" w:pos="432"/>
      </w:tabs>
      <w:outlineLvl w:val="6"/>
    </w:pPr>
    <w:rPr>
      <w:b/>
      <w:bCs/>
    </w:rPr>
  </w:style>
  <w:style w:type="paragraph" w:styleId="9">
    <w:name w:val="heading 8"/>
    <w:basedOn w:val="1"/>
    <w:next w:val="1"/>
    <w:link w:val="51"/>
    <w:qFormat/>
    <w:uiPriority w:val="0"/>
    <w:pPr>
      <w:keepNext/>
      <w:keepLines/>
      <w:numPr>
        <w:ilvl w:val="7"/>
        <w:numId w:val="1"/>
      </w:numPr>
      <w:tabs>
        <w:tab w:val="left" w:pos="432"/>
      </w:tabs>
      <w:outlineLvl w:val="7"/>
    </w:pPr>
    <w:rPr>
      <w:b/>
    </w:rPr>
  </w:style>
  <w:style w:type="paragraph" w:styleId="10">
    <w:name w:val="heading 9"/>
    <w:basedOn w:val="1"/>
    <w:next w:val="1"/>
    <w:link w:val="52"/>
    <w:qFormat/>
    <w:uiPriority w:val="0"/>
    <w:pPr>
      <w:keepNext/>
      <w:keepLines/>
      <w:numPr>
        <w:ilvl w:val="8"/>
        <w:numId w:val="1"/>
      </w:numPr>
      <w:tabs>
        <w:tab w:val="left" w:pos="432"/>
      </w:tabs>
      <w:outlineLvl w:val="8"/>
    </w:pPr>
    <w:rPr>
      <w:b/>
      <w:szCs w:val="21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3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  <w:rPr>
      <w:rFonts w:ascii="Calibri" w:hAnsi="Calibri" w:cs="黑体"/>
      <w:szCs w:val="22"/>
    </w:rPr>
  </w:style>
  <w:style w:type="paragraph" w:styleId="12">
    <w:name w:val="List Number"/>
    <w:basedOn w:val="1"/>
    <w:qFormat/>
    <w:uiPriority w:val="0"/>
    <w:pPr>
      <w:tabs>
        <w:tab w:val="left" w:pos="360"/>
      </w:tabs>
      <w:ind w:left="360" w:hanging="360" w:hangingChars="200"/>
    </w:pPr>
  </w:style>
  <w:style w:type="paragraph" w:styleId="13">
    <w:name w:val="Normal Indent"/>
    <w:basedOn w:val="1"/>
    <w:qFormat/>
    <w:uiPriority w:val="0"/>
    <w:pPr>
      <w:ind w:firstLine="420"/>
    </w:pPr>
  </w:style>
  <w:style w:type="paragraph" w:styleId="14">
    <w:name w:val="caption"/>
    <w:basedOn w:val="1"/>
    <w:next w:val="1"/>
    <w:qFormat/>
    <w:uiPriority w:val="0"/>
    <w:pPr>
      <w:widowControl/>
      <w:spacing w:before="152" w:after="160"/>
      <w:jc w:val="left"/>
    </w:pPr>
    <w:rPr>
      <w:rFonts w:ascii="Arial" w:hAnsi="Arial" w:eastAsia="黑体" w:cs="Arial"/>
      <w:kern w:val="0"/>
      <w:sz w:val="20"/>
      <w:szCs w:val="20"/>
    </w:rPr>
  </w:style>
  <w:style w:type="paragraph" w:styleId="15">
    <w:name w:val="Document Map"/>
    <w:basedOn w:val="1"/>
    <w:link w:val="53"/>
    <w:semiHidden/>
    <w:qFormat/>
    <w:uiPriority w:val="0"/>
    <w:pPr>
      <w:shd w:val="clear" w:color="auto" w:fill="000080"/>
    </w:pPr>
    <w:rPr>
      <w:kern w:val="0"/>
      <w:sz w:val="2"/>
      <w:szCs w:val="20"/>
    </w:rPr>
  </w:style>
  <w:style w:type="paragraph" w:styleId="16">
    <w:name w:val="annotation text"/>
    <w:basedOn w:val="1"/>
    <w:link w:val="54"/>
    <w:qFormat/>
    <w:uiPriority w:val="0"/>
    <w:pPr>
      <w:widowControl/>
      <w:jc w:val="left"/>
    </w:pPr>
    <w:rPr>
      <w:kern w:val="0"/>
    </w:rPr>
  </w:style>
  <w:style w:type="paragraph" w:styleId="17">
    <w:name w:val="Body Text"/>
    <w:basedOn w:val="1"/>
    <w:link w:val="55"/>
    <w:qFormat/>
    <w:uiPriority w:val="0"/>
    <w:pPr>
      <w:widowControl/>
      <w:spacing w:after="120"/>
      <w:jc w:val="left"/>
    </w:pPr>
    <w:rPr>
      <w:kern w:val="0"/>
    </w:rPr>
  </w:style>
  <w:style w:type="paragraph" w:styleId="18">
    <w:name w:val="List Number 3"/>
    <w:basedOn w:val="1"/>
    <w:qFormat/>
    <w:uiPriority w:val="0"/>
    <w:pPr>
      <w:tabs>
        <w:tab w:val="left" w:pos="1200"/>
      </w:tabs>
      <w:ind w:left="1200" w:leftChars="400" w:hanging="360" w:hangingChars="200"/>
    </w:pPr>
  </w:style>
  <w:style w:type="paragraph" w:styleId="19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20">
    <w:name w:val="toc 5"/>
    <w:basedOn w:val="1"/>
    <w:next w:val="1"/>
    <w:qFormat/>
    <w:uiPriority w:val="39"/>
    <w:pPr>
      <w:ind w:left="1680" w:leftChars="800"/>
    </w:pPr>
    <w:rPr>
      <w:rFonts w:ascii="Calibri" w:hAnsi="Calibri" w:cs="黑体"/>
      <w:szCs w:val="22"/>
    </w:rPr>
  </w:style>
  <w:style w:type="paragraph" w:styleId="21">
    <w:name w:val="toc 3"/>
    <w:basedOn w:val="1"/>
    <w:next w:val="1"/>
    <w:qFormat/>
    <w:uiPriority w:val="39"/>
    <w:pPr>
      <w:ind w:left="840" w:leftChars="400"/>
    </w:pPr>
  </w:style>
  <w:style w:type="paragraph" w:styleId="22">
    <w:name w:val="Plain Text"/>
    <w:basedOn w:val="1"/>
    <w:link w:val="56"/>
    <w:qFormat/>
    <w:uiPriority w:val="0"/>
    <w:rPr>
      <w:rFonts w:ascii="宋体" w:hAnsi="Courier New"/>
      <w:kern w:val="0"/>
      <w:szCs w:val="21"/>
    </w:rPr>
  </w:style>
  <w:style w:type="paragraph" w:styleId="23">
    <w:name w:val="toc 8"/>
    <w:basedOn w:val="1"/>
    <w:next w:val="1"/>
    <w:qFormat/>
    <w:uiPriority w:val="39"/>
    <w:pPr>
      <w:ind w:left="2940" w:leftChars="1400"/>
    </w:pPr>
    <w:rPr>
      <w:rFonts w:ascii="Calibri" w:hAnsi="Calibri" w:cs="黑体"/>
      <w:szCs w:val="22"/>
    </w:rPr>
  </w:style>
  <w:style w:type="paragraph" w:styleId="24">
    <w:name w:val="Body Text Indent 2"/>
    <w:basedOn w:val="1"/>
    <w:link w:val="57"/>
    <w:qFormat/>
    <w:uiPriority w:val="0"/>
    <w:pPr>
      <w:spacing w:after="120" w:line="480" w:lineRule="auto"/>
      <w:ind w:left="420" w:leftChars="200"/>
    </w:pPr>
    <w:rPr>
      <w:kern w:val="0"/>
    </w:rPr>
  </w:style>
  <w:style w:type="paragraph" w:styleId="25">
    <w:name w:val="Balloon Text"/>
    <w:basedOn w:val="1"/>
    <w:link w:val="58"/>
    <w:semiHidden/>
    <w:qFormat/>
    <w:uiPriority w:val="0"/>
    <w:rPr>
      <w:kern w:val="0"/>
      <w:sz w:val="2"/>
      <w:szCs w:val="20"/>
    </w:rPr>
  </w:style>
  <w:style w:type="paragraph" w:styleId="26">
    <w:name w:val="footer"/>
    <w:basedOn w:val="1"/>
    <w:link w:val="59"/>
    <w:qFormat/>
    <w:uiPriority w:val="0"/>
    <w:pPr>
      <w:tabs>
        <w:tab w:val="center" w:pos="4153"/>
        <w:tab w:val="right" w:pos="8306"/>
      </w:tabs>
      <w:snapToGrid w:val="0"/>
      <w:spacing w:afterLines="50"/>
      <w:jc w:val="left"/>
    </w:pPr>
    <w:rPr>
      <w:kern w:val="0"/>
      <w:sz w:val="18"/>
      <w:szCs w:val="18"/>
    </w:rPr>
  </w:style>
  <w:style w:type="paragraph" w:styleId="27">
    <w:name w:val="header"/>
    <w:basedOn w:val="1"/>
    <w:link w:val="60"/>
    <w:qFormat/>
    <w:uiPriority w:val="0"/>
    <w:pP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before="120" w:after="120"/>
      <w:jc w:val="left"/>
    </w:pPr>
    <w:rPr>
      <w:rFonts w:eastAsia="黑体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ind w:left="1260" w:leftChars="600"/>
    </w:pPr>
    <w:rPr>
      <w:rFonts w:ascii="Calibri" w:hAnsi="Calibri" w:cs="黑体"/>
      <w:szCs w:val="22"/>
    </w:rPr>
  </w:style>
  <w:style w:type="paragraph" w:styleId="30">
    <w:name w:val="toc 6"/>
    <w:basedOn w:val="1"/>
    <w:next w:val="1"/>
    <w:qFormat/>
    <w:uiPriority w:val="39"/>
    <w:pPr>
      <w:ind w:left="2100" w:leftChars="1000"/>
    </w:pPr>
    <w:rPr>
      <w:rFonts w:ascii="Calibri" w:hAnsi="Calibri" w:cs="黑体"/>
      <w:szCs w:val="22"/>
    </w:rPr>
  </w:style>
  <w:style w:type="paragraph" w:styleId="31">
    <w:name w:val="toc 2"/>
    <w:basedOn w:val="1"/>
    <w:next w:val="1"/>
    <w:qFormat/>
    <w:uiPriority w:val="39"/>
    <w:pPr>
      <w:ind w:left="240"/>
      <w:jc w:val="left"/>
    </w:pPr>
    <w:rPr>
      <w:rFonts w:eastAsia="黑体"/>
      <w:smallCaps/>
      <w:szCs w:val="20"/>
    </w:rPr>
  </w:style>
  <w:style w:type="paragraph" w:styleId="32">
    <w:name w:val="toc 9"/>
    <w:basedOn w:val="1"/>
    <w:next w:val="1"/>
    <w:qFormat/>
    <w:uiPriority w:val="39"/>
    <w:pPr>
      <w:ind w:left="3360" w:leftChars="1600"/>
    </w:pPr>
    <w:rPr>
      <w:rFonts w:ascii="Calibri" w:hAnsi="Calibri" w:cs="黑体"/>
      <w:szCs w:val="22"/>
    </w:rPr>
  </w:style>
  <w:style w:type="paragraph" w:styleId="33">
    <w:name w:val="Body Text 2"/>
    <w:basedOn w:val="1"/>
    <w:link w:val="61"/>
    <w:qFormat/>
    <w:uiPriority w:val="0"/>
    <w:pPr>
      <w:widowControl/>
      <w:jc w:val="left"/>
    </w:pPr>
    <w:rPr>
      <w:kern w:val="0"/>
    </w:rPr>
  </w:style>
  <w:style w:type="paragraph" w:styleId="34">
    <w:name w:val="Title"/>
    <w:basedOn w:val="1"/>
    <w:link w:val="6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35">
    <w:name w:val="annotation subject"/>
    <w:basedOn w:val="16"/>
    <w:next w:val="16"/>
    <w:link w:val="63"/>
    <w:qFormat/>
    <w:uiPriority w:val="0"/>
    <w:pPr>
      <w:widowControl w:val="0"/>
      <w:spacing w:before="100" w:beforeAutospacing="1" w:after="100" w:afterAutospacing="1"/>
    </w:pPr>
    <w:rPr>
      <w:b/>
      <w:bCs/>
      <w:kern w:val="2"/>
      <w:sz w:val="21"/>
    </w:rPr>
  </w:style>
  <w:style w:type="table" w:styleId="37">
    <w:name w:val="Table Grid"/>
    <w:basedOn w:val="36"/>
    <w:qFormat/>
    <w:uiPriority w:val="0"/>
    <w:pPr>
      <w:widowControl w:val="0"/>
      <w:spacing w:before="100" w:beforeAutospacing="1" w:after="100" w:afterAutospacing="1"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9">
    <w:name w:val="Strong"/>
    <w:qFormat/>
    <w:locked/>
    <w:uiPriority w:val="0"/>
    <w:rPr>
      <w:b/>
      <w:bCs/>
    </w:rPr>
  </w:style>
  <w:style w:type="character" w:styleId="40">
    <w:name w:val="page number"/>
    <w:qFormat/>
    <w:uiPriority w:val="0"/>
    <w:rPr>
      <w:rFonts w:cs="Times New Roman"/>
    </w:rPr>
  </w:style>
  <w:style w:type="character" w:styleId="41">
    <w:name w:val="FollowedHyperlink"/>
    <w:qFormat/>
    <w:uiPriority w:val="0"/>
    <w:rPr>
      <w:rFonts w:cs="Times New Roman"/>
      <w:color w:val="800080"/>
      <w:u w:val="single"/>
    </w:rPr>
  </w:style>
  <w:style w:type="character" w:styleId="42">
    <w:name w:val="Hyperlink"/>
    <w:qFormat/>
    <w:uiPriority w:val="99"/>
    <w:rPr>
      <w:rFonts w:cs="Times New Roman"/>
      <w:color w:val="0000FF"/>
      <w:u w:val="single"/>
    </w:rPr>
  </w:style>
  <w:style w:type="character" w:styleId="43">
    <w:name w:val="annotation reference"/>
    <w:qFormat/>
    <w:uiPriority w:val="0"/>
    <w:rPr>
      <w:rFonts w:cs="Times New Roman"/>
      <w:sz w:val="21"/>
      <w:szCs w:val="21"/>
    </w:rPr>
  </w:style>
  <w:style w:type="character" w:customStyle="1" w:styleId="44">
    <w:name w:val="标题 1 字符"/>
    <w:link w:val="2"/>
    <w:qFormat/>
    <w:locked/>
    <w:uiPriority w:val="0"/>
    <w:rPr>
      <w:rFonts w:eastAsia="黑体"/>
      <w:b/>
      <w:bCs/>
      <w:kern w:val="44"/>
      <w:sz w:val="30"/>
      <w:szCs w:val="44"/>
    </w:rPr>
  </w:style>
  <w:style w:type="character" w:customStyle="1" w:styleId="45">
    <w:name w:val="标题 2 字符"/>
    <w:link w:val="3"/>
    <w:qFormat/>
    <w:locked/>
    <w:uiPriority w:val="0"/>
    <w:rPr>
      <w:rFonts w:eastAsia="黑体"/>
      <w:b/>
      <w:bCs/>
      <w:kern w:val="2"/>
      <w:sz w:val="28"/>
      <w:szCs w:val="32"/>
    </w:rPr>
  </w:style>
  <w:style w:type="character" w:customStyle="1" w:styleId="46">
    <w:name w:val="标题 3 字符"/>
    <w:link w:val="4"/>
    <w:qFormat/>
    <w:locked/>
    <w:uiPriority w:val="0"/>
    <w:rPr>
      <w:rFonts w:eastAsia="黑体"/>
      <w:b/>
      <w:bCs/>
      <w:kern w:val="2"/>
      <w:sz w:val="24"/>
      <w:szCs w:val="32"/>
    </w:rPr>
  </w:style>
  <w:style w:type="character" w:customStyle="1" w:styleId="47">
    <w:name w:val="标题 4 字符"/>
    <w:link w:val="5"/>
    <w:qFormat/>
    <w:locked/>
    <w:uiPriority w:val="0"/>
    <w:rPr>
      <w:bCs/>
      <w:kern w:val="2"/>
      <w:sz w:val="24"/>
      <w:szCs w:val="28"/>
    </w:rPr>
  </w:style>
  <w:style w:type="character" w:customStyle="1" w:styleId="48">
    <w:name w:val="标题 5 字符"/>
    <w:link w:val="6"/>
    <w:qFormat/>
    <w:locked/>
    <w:uiPriority w:val="0"/>
    <w:rPr>
      <w:b/>
      <w:bCs/>
      <w:kern w:val="2"/>
      <w:sz w:val="21"/>
      <w:szCs w:val="28"/>
    </w:rPr>
  </w:style>
  <w:style w:type="character" w:customStyle="1" w:styleId="49">
    <w:name w:val="标题 6 字符"/>
    <w:link w:val="7"/>
    <w:qFormat/>
    <w:locked/>
    <w:uiPriority w:val="0"/>
    <w:rPr>
      <w:b/>
      <w:bCs/>
      <w:kern w:val="2"/>
      <w:sz w:val="21"/>
      <w:szCs w:val="24"/>
    </w:rPr>
  </w:style>
  <w:style w:type="character" w:customStyle="1" w:styleId="50">
    <w:name w:val="标题 7 字符"/>
    <w:link w:val="8"/>
    <w:qFormat/>
    <w:locked/>
    <w:uiPriority w:val="0"/>
    <w:rPr>
      <w:b/>
      <w:bCs/>
      <w:kern w:val="2"/>
      <w:sz w:val="21"/>
      <w:szCs w:val="24"/>
    </w:rPr>
  </w:style>
  <w:style w:type="character" w:customStyle="1" w:styleId="51">
    <w:name w:val="标题 8 字符"/>
    <w:link w:val="9"/>
    <w:qFormat/>
    <w:locked/>
    <w:uiPriority w:val="0"/>
    <w:rPr>
      <w:b/>
      <w:kern w:val="2"/>
      <w:sz w:val="21"/>
      <w:szCs w:val="24"/>
    </w:rPr>
  </w:style>
  <w:style w:type="character" w:customStyle="1" w:styleId="52">
    <w:name w:val="标题 9 字符"/>
    <w:link w:val="10"/>
    <w:qFormat/>
    <w:locked/>
    <w:uiPriority w:val="0"/>
    <w:rPr>
      <w:b/>
      <w:kern w:val="2"/>
      <w:sz w:val="21"/>
      <w:szCs w:val="21"/>
    </w:rPr>
  </w:style>
  <w:style w:type="character" w:customStyle="1" w:styleId="53">
    <w:name w:val="文档结构图 字符"/>
    <w:link w:val="15"/>
    <w:semiHidden/>
    <w:qFormat/>
    <w:locked/>
    <w:uiPriority w:val="0"/>
    <w:rPr>
      <w:rFonts w:cs="Times New Roman"/>
      <w:sz w:val="2"/>
    </w:rPr>
  </w:style>
  <w:style w:type="character" w:customStyle="1" w:styleId="54">
    <w:name w:val="批注文字 字符"/>
    <w:link w:val="16"/>
    <w:qFormat/>
    <w:locked/>
    <w:uiPriority w:val="0"/>
    <w:rPr>
      <w:rFonts w:cs="Times New Roman"/>
      <w:sz w:val="24"/>
      <w:szCs w:val="24"/>
    </w:rPr>
  </w:style>
  <w:style w:type="character" w:customStyle="1" w:styleId="55">
    <w:name w:val="正文文本 字符"/>
    <w:link w:val="17"/>
    <w:qFormat/>
    <w:locked/>
    <w:uiPriority w:val="0"/>
    <w:rPr>
      <w:rFonts w:cs="Times New Roman"/>
      <w:sz w:val="24"/>
      <w:szCs w:val="24"/>
    </w:rPr>
  </w:style>
  <w:style w:type="character" w:customStyle="1" w:styleId="56">
    <w:name w:val="纯文本 字符"/>
    <w:link w:val="22"/>
    <w:semiHidden/>
    <w:qFormat/>
    <w:locked/>
    <w:uiPriority w:val="0"/>
    <w:rPr>
      <w:rFonts w:ascii="宋体" w:hAnsi="Courier New" w:cs="Courier New"/>
      <w:sz w:val="21"/>
      <w:szCs w:val="21"/>
    </w:rPr>
  </w:style>
  <w:style w:type="character" w:customStyle="1" w:styleId="57">
    <w:name w:val="正文文本缩进 2 字符"/>
    <w:link w:val="24"/>
    <w:semiHidden/>
    <w:qFormat/>
    <w:locked/>
    <w:uiPriority w:val="0"/>
    <w:rPr>
      <w:rFonts w:cs="Times New Roman"/>
      <w:sz w:val="24"/>
      <w:szCs w:val="24"/>
    </w:rPr>
  </w:style>
  <w:style w:type="character" w:customStyle="1" w:styleId="58">
    <w:name w:val="批注框文本 字符"/>
    <w:link w:val="25"/>
    <w:semiHidden/>
    <w:qFormat/>
    <w:locked/>
    <w:uiPriority w:val="0"/>
    <w:rPr>
      <w:rFonts w:cs="Times New Roman"/>
      <w:sz w:val="2"/>
    </w:rPr>
  </w:style>
  <w:style w:type="character" w:customStyle="1" w:styleId="59">
    <w:name w:val="页脚 字符"/>
    <w:link w:val="26"/>
    <w:semiHidden/>
    <w:qFormat/>
    <w:locked/>
    <w:uiPriority w:val="0"/>
    <w:rPr>
      <w:rFonts w:cs="Times New Roman"/>
      <w:sz w:val="18"/>
      <w:szCs w:val="18"/>
    </w:rPr>
  </w:style>
  <w:style w:type="character" w:customStyle="1" w:styleId="60">
    <w:name w:val="页眉 字符"/>
    <w:link w:val="27"/>
    <w:semiHidden/>
    <w:qFormat/>
    <w:locked/>
    <w:uiPriority w:val="0"/>
    <w:rPr>
      <w:rFonts w:cs="Times New Roman"/>
      <w:sz w:val="18"/>
      <w:szCs w:val="18"/>
    </w:rPr>
  </w:style>
  <w:style w:type="character" w:customStyle="1" w:styleId="61">
    <w:name w:val="正文文本 2 字符"/>
    <w:link w:val="33"/>
    <w:semiHidden/>
    <w:qFormat/>
    <w:locked/>
    <w:uiPriority w:val="0"/>
    <w:rPr>
      <w:rFonts w:cs="Times New Roman"/>
      <w:sz w:val="24"/>
      <w:szCs w:val="24"/>
    </w:rPr>
  </w:style>
  <w:style w:type="character" w:customStyle="1" w:styleId="62">
    <w:name w:val="标题 字符"/>
    <w:link w:val="34"/>
    <w:qFormat/>
    <w:locked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63">
    <w:name w:val="批注主题 字符"/>
    <w:basedOn w:val="54"/>
    <w:link w:val="35"/>
    <w:qFormat/>
    <w:locked/>
    <w:uiPriority w:val="0"/>
    <w:rPr>
      <w:rFonts w:cs="Times New Roman"/>
      <w:sz w:val="24"/>
      <w:szCs w:val="24"/>
    </w:rPr>
  </w:style>
  <w:style w:type="character" w:customStyle="1" w:styleId="64">
    <w:name w:val="标准文本 Char"/>
    <w:link w:val="65"/>
    <w:qFormat/>
    <w:locked/>
    <w:uiPriority w:val="0"/>
    <w:rPr>
      <w:rFonts w:eastAsia="宋体" w:cs="Times New Roman"/>
      <w:kern w:val="2"/>
      <w:sz w:val="24"/>
      <w:szCs w:val="24"/>
      <w:lang w:val="en-US" w:eastAsia="zh-CN" w:bidi="ar-SA"/>
    </w:rPr>
  </w:style>
  <w:style w:type="paragraph" w:customStyle="1" w:styleId="65">
    <w:name w:val="标准文本"/>
    <w:basedOn w:val="1"/>
    <w:link w:val="64"/>
    <w:qFormat/>
    <w:uiPriority w:val="0"/>
    <w:pPr>
      <w:ind w:firstLine="480" w:firstLineChars="200"/>
    </w:pPr>
  </w:style>
  <w:style w:type="character" w:customStyle="1" w:styleId="66">
    <w:name w:val="chinese"/>
    <w:qFormat/>
    <w:uiPriority w:val="0"/>
    <w:rPr>
      <w:rFonts w:cs="Times New Roman"/>
    </w:rPr>
  </w:style>
  <w:style w:type="character" w:customStyle="1" w:styleId="67">
    <w:name w:val="页眉 Char"/>
    <w:qFormat/>
    <w:uiPriority w:val="0"/>
    <w:rPr>
      <w:rFonts w:eastAsia="宋体" w:cs="Times New Roman"/>
      <w:sz w:val="21"/>
      <w:szCs w:val="21"/>
      <w:lang w:val="en-US" w:eastAsia="zh-CN" w:bidi="ar-SA"/>
    </w:rPr>
  </w:style>
  <w:style w:type="paragraph" w:customStyle="1" w:styleId="68">
    <w:name w:val="文件编号"/>
    <w:basedOn w:val="1"/>
    <w:qFormat/>
    <w:uiPriority w:val="0"/>
    <w:pPr>
      <w:widowControl/>
      <w:spacing w:beforeLines="50" w:afterLines="50"/>
      <w:jc w:val="right"/>
    </w:pPr>
    <w:rPr>
      <w:b/>
      <w:kern w:val="0"/>
      <w:sz w:val="30"/>
    </w:rPr>
  </w:style>
  <w:style w:type="paragraph" w:customStyle="1" w:styleId="69">
    <w:name w:val="ES_1级标题"/>
    <w:basedOn w:val="2"/>
    <w:next w:val="1"/>
    <w:qFormat/>
    <w:uiPriority w:val="0"/>
    <w:pPr>
      <w:numPr>
        <w:numId w:val="0"/>
      </w:numPr>
      <w:tabs>
        <w:tab w:val="left" w:pos="425"/>
        <w:tab w:val="clear" w:pos="432"/>
      </w:tabs>
      <w:spacing w:before="240" w:after="240"/>
      <w:ind w:left="425" w:hanging="425"/>
      <w:jc w:val="left"/>
    </w:pPr>
  </w:style>
  <w:style w:type="paragraph" w:customStyle="1" w:styleId="70">
    <w:name w:val="文件名称"/>
    <w:basedOn w:val="1"/>
    <w:qFormat/>
    <w:uiPriority w:val="0"/>
    <w:pPr>
      <w:widowControl/>
      <w:spacing w:before="240" w:after="240"/>
      <w:jc w:val="right"/>
    </w:pPr>
    <w:rPr>
      <w:rFonts w:eastAsia="华文新魏"/>
      <w:b/>
      <w:kern w:val="0"/>
      <w:sz w:val="52"/>
      <w:szCs w:val="72"/>
    </w:rPr>
  </w:style>
  <w:style w:type="paragraph" w:customStyle="1" w:styleId="71">
    <w:name w:val="题注 黑体 10 磅 居中 段前: 6 磅 段后: 6 磅"/>
    <w:basedOn w:val="1"/>
    <w:qFormat/>
    <w:uiPriority w:val="0"/>
    <w:pPr>
      <w:widowControl/>
      <w:spacing w:before="120" w:after="120"/>
      <w:jc w:val="center"/>
    </w:pPr>
    <w:rPr>
      <w:rFonts w:ascii="黑体" w:eastAsia="黑体" w:cs="宋体"/>
      <w:kern w:val="0"/>
      <w:sz w:val="20"/>
      <w:szCs w:val="20"/>
    </w:rPr>
  </w:style>
  <w:style w:type="paragraph" w:customStyle="1" w:styleId="72">
    <w:name w:val="_"/>
    <w:basedOn w:val="1"/>
    <w:qFormat/>
    <w:uiPriority w:val="0"/>
    <w:pPr>
      <w:adjustRightInd w:val="0"/>
      <w:ind w:left="480"/>
      <w:textAlignment w:val="baseline"/>
    </w:pPr>
    <w:rPr>
      <w:kern w:val="0"/>
      <w:szCs w:val="20"/>
    </w:rPr>
  </w:style>
  <w:style w:type="paragraph" w:customStyle="1" w:styleId="73">
    <w:name w:val="Char"/>
    <w:basedOn w:val="1"/>
    <w:qFormat/>
    <w:uiPriority w:val="0"/>
  </w:style>
  <w:style w:type="paragraph" w:customStyle="1" w:styleId="74">
    <w:name w:val="作者"/>
    <w:basedOn w:val="1"/>
    <w:qFormat/>
    <w:uiPriority w:val="0"/>
    <w:pPr>
      <w:widowControl/>
      <w:spacing w:beforeLines="100" w:afterLines="100"/>
      <w:jc w:val="right"/>
    </w:pPr>
    <w:rPr>
      <w:rFonts w:ascii="宋体" w:hAnsi="宋体"/>
      <w:b/>
      <w:kern w:val="0"/>
      <w:sz w:val="30"/>
      <w:szCs w:val="30"/>
    </w:rPr>
  </w:style>
  <w:style w:type="paragraph" w:customStyle="1" w:styleId="75">
    <w:name w:val="样式 正文 + 首行缩进:  0.63 厘米"/>
    <w:basedOn w:val="76"/>
    <w:qFormat/>
    <w:uiPriority w:val="0"/>
  </w:style>
  <w:style w:type="paragraph" w:customStyle="1" w:styleId="76">
    <w:name w:val="正文2"/>
    <w:qFormat/>
    <w:uiPriority w:val="0"/>
    <w:pPr>
      <w:spacing w:before="100" w:beforeAutospacing="1" w:after="100" w:afterAutospacing="1" w:line="360" w:lineRule="auto"/>
      <w:ind w:firstLine="425"/>
      <w:jc w:val="center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7">
    <w:name w:val="ES_3级标题"/>
    <w:basedOn w:val="2"/>
    <w:next w:val="1"/>
    <w:qFormat/>
    <w:uiPriority w:val="0"/>
    <w:pPr>
      <w:numPr>
        <w:numId w:val="0"/>
      </w:numPr>
      <w:tabs>
        <w:tab w:val="left" w:pos="709"/>
        <w:tab w:val="clear" w:pos="432"/>
      </w:tabs>
      <w:spacing w:before="240" w:after="240"/>
      <w:ind w:left="709" w:hanging="709"/>
      <w:jc w:val="left"/>
      <w:outlineLvl w:val="2"/>
    </w:pPr>
    <w:rPr>
      <w:sz w:val="32"/>
    </w:rPr>
  </w:style>
  <w:style w:type="paragraph" w:customStyle="1" w:styleId="78">
    <w:name w:val="庄制定的正文"/>
    <w:basedOn w:val="1"/>
    <w:qFormat/>
    <w:uiPriority w:val="0"/>
    <w:pPr>
      <w:spacing w:after="50"/>
      <w:ind w:firstLine="454"/>
    </w:pPr>
    <w:rPr>
      <w:rFonts w:ascii="宋体" w:hAnsi="宋体" w:cs="宋体"/>
      <w:kern w:val="44"/>
      <w:szCs w:val="20"/>
    </w:rPr>
  </w:style>
  <w:style w:type="paragraph" w:customStyle="1" w:styleId="79">
    <w:name w:val="项目编号"/>
    <w:basedOn w:val="80"/>
    <w:qFormat/>
    <w:uiPriority w:val="0"/>
  </w:style>
  <w:style w:type="paragraph" w:customStyle="1" w:styleId="80">
    <w:name w:val="样式 文件编号"/>
    <w:basedOn w:val="68"/>
    <w:qFormat/>
    <w:uiPriority w:val="0"/>
    <w:pPr>
      <w:spacing w:beforeLines="100" w:afterLines="100"/>
    </w:pPr>
    <w:rPr>
      <w:rFonts w:cs="宋体"/>
      <w:bCs/>
      <w:szCs w:val="20"/>
    </w:rPr>
  </w:style>
  <w:style w:type="paragraph" w:customStyle="1" w:styleId="81">
    <w:name w:val="版本号"/>
    <w:basedOn w:val="1"/>
    <w:qFormat/>
    <w:uiPriority w:val="0"/>
    <w:pPr>
      <w:widowControl/>
      <w:spacing w:beforeLines="50" w:afterLines="50"/>
      <w:jc w:val="right"/>
    </w:pPr>
    <w:rPr>
      <w:rFonts w:ascii="宋体" w:hAnsi="宋体"/>
      <w:b/>
      <w:kern w:val="0"/>
      <w:sz w:val="30"/>
      <w:szCs w:val="30"/>
    </w:rPr>
  </w:style>
  <w:style w:type="paragraph" w:customStyle="1" w:styleId="82">
    <w:name w:val="样式 版本号"/>
    <w:basedOn w:val="81"/>
    <w:qFormat/>
    <w:uiPriority w:val="0"/>
    <w:pPr>
      <w:spacing w:beforeLines="100" w:afterLines="100"/>
    </w:pPr>
    <w:rPr>
      <w:rFonts w:cs="宋体"/>
      <w:bCs/>
    </w:rPr>
  </w:style>
  <w:style w:type="paragraph" w:customStyle="1" w:styleId="83">
    <w:name w:val="hisc Indent 正文"/>
    <w:basedOn w:val="1"/>
    <w:qFormat/>
    <w:uiPriority w:val="0"/>
    <w:pPr>
      <w:ind w:firstLine="420"/>
    </w:pPr>
    <w:rPr>
      <w:rFonts w:ascii="楷体_GB2312" w:hAnsi="楷体_GB2312" w:eastAsia="楷体_GB2312"/>
      <w:szCs w:val="20"/>
    </w:rPr>
  </w:style>
  <w:style w:type="paragraph" w:customStyle="1" w:styleId="84">
    <w:name w:val="TOC Heading1"/>
    <w:basedOn w:val="2"/>
    <w:next w:val="1"/>
    <w:qFormat/>
    <w:uiPriority w:val="0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5">
    <w:name w:val="目录标题"/>
    <w:next w:val="1"/>
    <w:qFormat/>
    <w:uiPriority w:val="0"/>
    <w:pPr>
      <w:spacing w:before="100" w:beforeAutospacing="1" w:after="100" w:afterAutospacing="1" w:line="600" w:lineRule="exact"/>
      <w:ind w:left="301"/>
      <w:jc w:val="center"/>
    </w:pPr>
    <w:rPr>
      <w:rFonts w:ascii="宋体" w:hAnsi="宋体" w:eastAsia="宋体" w:cs="Times New Roman"/>
      <w:b/>
      <w:sz w:val="36"/>
      <w:szCs w:val="96"/>
      <w:lang w:val="en-US" w:eastAsia="zh-CN" w:bidi="ar-SA"/>
    </w:rPr>
  </w:style>
  <w:style w:type="paragraph" w:customStyle="1" w:styleId="86">
    <w:name w:val="ES_2级标题"/>
    <w:basedOn w:val="2"/>
    <w:next w:val="1"/>
    <w:qFormat/>
    <w:uiPriority w:val="0"/>
    <w:pPr>
      <w:numPr>
        <w:numId w:val="0"/>
      </w:numPr>
      <w:tabs>
        <w:tab w:val="left" w:pos="567"/>
        <w:tab w:val="clear" w:pos="432"/>
      </w:tabs>
      <w:spacing w:before="240" w:after="240"/>
      <w:ind w:left="567" w:hanging="567"/>
      <w:jc w:val="left"/>
      <w:outlineLvl w:val="1"/>
    </w:pPr>
    <w:rPr>
      <w:sz w:val="36"/>
    </w:rPr>
  </w:style>
  <w:style w:type="paragraph" w:customStyle="1" w:styleId="87">
    <w:name w:val="文件发布日期"/>
    <w:basedOn w:val="1"/>
    <w:next w:val="1"/>
    <w:qFormat/>
    <w:uiPriority w:val="0"/>
    <w:pPr>
      <w:widowControl/>
      <w:spacing w:beforeLines="50" w:afterLines="50"/>
      <w:jc w:val="right"/>
    </w:pPr>
    <w:rPr>
      <w:b/>
      <w:kern w:val="0"/>
      <w:sz w:val="30"/>
      <w:szCs w:val="30"/>
    </w:rPr>
  </w:style>
  <w:style w:type="paragraph" w:styleId="8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89">
    <w:name w:val="List Paragraph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90">
    <w:name w:val="项目名称"/>
    <w:qFormat/>
    <w:uiPriority w:val="0"/>
    <w:pPr>
      <w:spacing w:beforeLines="50" w:beforeAutospacing="1" w:afterLines="50" w:afterAutospacing="1"/>
      <w:jc w:val="right"/>
    </w:pPr>
    <w:rPr>
      <w:rFonts w:ascii="Times New Roman" w:hAnsi="Times New Roman" w:eastAsia="华文新魏" w:cs="Times New Roman"/>
      <w:b/>
      <w:sz w:val="52"/>
      <w:lang w:val="en-US" w:eastAsia="en-US" w:bidi="ar-SA"/>
    </w:rPr>
  </w:style>
  <w:style w:type="paragraph" w:customStyle="1" w:styleId="91">
    <w:name w:val="ES_5级标题"/>
    <w:basedOn w:val="2"/>
    <w:next w:val="1"/>
    <w:qFormat/>
    <w:uiPriority w:val="0"/>
    <w:pPr>
      <w:numPr>
        <w:numId w:val="0"/>
      </w:numPr>
      <w:tabs>
        <w:tab w:val="left" w:pos="992"/>
        <w:tab w:val="clear" w:pos="432"/>
      </w:tabs>
      <w:spacing w:before="240" w:after="240"/>
      <w:ind w:left="992" w:hanging="992"/>
      <w:jc w:val="left"/>
      <w:outlineLvl w:val="4"/>
    </w:pPr>
    <w:rPr>
      <w:sz w:val="28"/>
    </w:rPr>
  </w:style>
  <w:style w:type="paragraph" w:customStyle="1" w:styleId="92">
    <w:name w:val="样式 项目名称"/>
    <w:basedOn w:val="90"/>
    <w:qFormat/>
    <w:uiPriority w:val="0"/>
    <w:pPr>
      <w:spacing w:beforeLines="100" w:afterLines="100"/>
    </w:pPr>
    <w:rPr>
      <w:rFonts w:cs="宋体"/>
      <w:bCs/>
    </w:rPr>
  </w:style>
  <w:style w:type="paragraph" w:customStyle="1" w:styleId="93">
    <w:name w:val="ES_4级标题"/>
    <w:basedOn w:val="2"/>
    <w:next w:val="1"/>
    <w:qFormat/>
    <w:uiPriority w:val="0"/>
    <w:pPr>
      <w:numPr>
        <w:numId w:val="0"/>
      </w:numPr>
      <w:tabs>
        <w:tab w:val="left" w:pos="851"/>
        <w:tab w:val="clear" w:pos="432"/>
      </w:tabs>
      <w:spacing w:before="240" w:after="240"/>
      <w:ind w:left="851" w:hanging="851"/>
      <w:jc w:val="left"/>
      <w:outlineLvl w:val="3"/>
    </w:pPr>
  </w:style>
  <w:style w:type="paragraph" w:customStyle="1" w:styleId="94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95">
    <w:name w:val="图示描述"/>
    <w:basedOn w:val="1"/>
    <w:qFormat/>
    <w:uiPriority w:val="0"/>
    <w:pPr>
      <w:jc w:val="center"/>
    </w:pPr>
    <w:rPr>
      <w:rFonts w:cs="宋体"/>
      <w:b/>
      <w:bCs/>
      <w:sz w:val="18"/>
      <w:szCs w:val="20"/>
    </w:rPr>
  </w:style>
  <w:style w:type="paragraph" w:customStyle="1" w:styleId="96">
    <w:name w:val="样式 文件发布日期"/>
    <w:basedOn w:val="87"/>
    <w:qFormat/>
    <w:uiPriority w:val="0"/>
    <w:pPr>
      <w:spacing w:beforeLines="100" w:afterLines="100"/>
    </w:pPr>
    <w:rPr>
      <w:rFonts w:cs="宋体"/>
      <w:bCs/>
    </w:rPr>
  </w:style>
  <w:style w:type="paragraph" w:customStyle="1" w:styleId="97">
    <w:name w:val="Char1"/>
    <w:basedOn w:val="1"/>
    <w:qFormat/>
    <w:uiPriority w:val="0"/>
  </w:style>
  <w:style w:type="table" w:customStyle="1" w:styleId="98">
    <w:name w:val="中等深浅网格 3 - 着色 11"/>
    <w:qFormat/>
    <w:uiPriority w:val="0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99">
    <w:name w:val="浅色底纹 - 强调文字颜色 11"/>
    <w:qFormat/>
    <w:uiPriority w:val="0"/>
    <w:rPr>
      <w:color w:val="365F90"/>
    </w:rPr>
    <w:tblPr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0">
    <w:name w:val="C503-正文格式"/>
    <w:basedOn w:val="1"/>
    <w:qFormat/>
    <w:uiPriority w:val="0"/>
    <w:pPr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7197;&#32622;&#31649;&#29702;&#24211;\EPG&#24037;&#20316;&#21306;\01-EPG&#24037;&#20316;&#36755;&#20986;\06-&#36136;&#37327;&#20307;&#31995;&#25991;&#20214;&#21319;&#32423;V1.3\02-&#24037;&#20316;&#21306;\&#25991;&#20214;&#20462;&#35746;\&#32534;&#21046;&#35268;&#33539;\Word&#25991;&#26723;&#27169;&#29256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</Template>
  <Company>wiscom</Company>
  <Pages>6</Pages>
  <Words>306</Words>
  <Characters>413</Characters>
  <Lines>43</Lines>
  <Paragraphs>29</Paragraphs>
  <TotalTime>14</TotalTime>
  <ScaleCrop>false</ScaleCrop>
  <LinksUpToDate>false</LinksUpToDate>
  <CharactersWithSpaces>420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2014-12-04T07:59:00Z</dcterms:created>
  <dc:creator>Administrator</dc:creator>
  <cp:lastModifiedBy>飘飞的走走</cp:lastModifiedBy>
  <cp:lastPrinted>2025-09-28T02:03:07Z</cp:lastPrinted>
  <dcterms:modified xsi:type="dcterms:W3CDTF">2025-09-28T03:11:31Z</dcterms:modified>
  <dc:subject>上海理工大学研究生教育管理系统项目</dc:subject>
  <dc:title>深圳大学研究生教育管理系统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615A330441704BFC9C2BCBF58CC2944C_13</vt:lpwstr>
  </property>
  <property fmtid="{D5CDD505-2E9C-101B-9397-08002B2CF9AE}" pid="4" name="KSOTemplateDocerSaveRecord">
    <vt:lpwstr>eyJoZGlkIjoiYmE1N2FlZDA1NjMzYTRiMWI2OGY5MDdmZTU1OTk2YWMiLCJ1c2VySWQiOiIxMTM1MjAzMzU5In0=</vt:lpwstr>
  </property>
</Properties>
</file>